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A51D" w14:textId="6DD0387C" w:rsidR="003E1084" w:rsidRDefault="003E1084" w:rsidP="003E1084">
      <w:pPr>
        <w:pStyle w:val="Stiletestocorrente"/>
        <w:ind w:left="1560"/>
        <w:jc w:val="lef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E1084">
        <w:rPr>
          <w:rFonts w:asciiTheme="minorHAnsi" w:hAnsiTheme="minorHAnsi" w:cstheme="minorHAnsi"/>
          <w:b/>
          <w:bCs/>
          <w:color w:val="EE0000"/>
          <w:sz w:val="22"/>
          <w:szCs w:val="22"/>
        </w:rPr>
        <w:t>CARTA INTESTATA IMPRESA</w:t>
      </w:r>
    </w:p>
    <w:p w14:paraId="395A49DE" w14:textId="4A7FB033" w:rsidR="003E1084" w:rsidRPr="003E1084" w:rsidRDefault="003E1084" w:rsidP="003E1084">
      <w:pPr>
        <w:pStyle w:val="Stiletestocorrente"/>
        <w:ind w:left="1560"/>
        <w:jc w:val="right"/>
        <w:outlineLvl w:val="0"/>
        <w:rPr>
          <w:rFonts w:asciiTheme="minorHAnsi" w:hAnsiTheme="minorHAnsi" w:cstheme="minorHAnsi"/>
          <w:sz w:val="22"/>
          <w:szCs w:val="22"/>
        </w:rPr>
      </w:pPr>
      <w:r w:rsidRPr="003E1084">
        <w:rPr>
          <w:rFonts w:asciiTheme="minorHAnsi" w:hAnsiTheme="minorHAnsi" w:cstheme="minorHAnsi"/>
          <w:sz w:val="22"/>
          <w:szCs w:val="22"/>
        </w:rPr>
        <w:t>Spett.le ANCE Padova</w:t>
      </w:r>
    </w:p>
    <w:p w14:paraId="56ADEC52" w14:textId="057E48C6" w:rsidR="003E1084" w:rsidRDefault="003E1084" w:rsidP="003E1084">
      <w:pPr>
        <w:pStyle w:val="Stiletestocorrente"/>
        <w:ind w:left="1560"/>
        <w:jc w:val="right"/>
        <w:outlineLvl w:val="0"/>
        <w:rPr>
          <w:rFonts w:asciiTheme="minorHAnsi" w:hAnsiTheme="minorHAnsi" w:cstheme="minorHAnsi"/>
          <w:sz w:val="22"/>
          <w:szCs w:val="22"/>
        </w:rPr>
      </w:pPr>
      <w:hyperlink r:id="rId8" w:history="1">
        <w:r w:rsidRPr="00D94705">
          <w:rPr>
            <w:rStyle w:val="Collegamentoipertestuale"/>
            <w:rFonts w:asciiTheme="minorHAnsi" w:hAnsiTheme="minorHAnsi" w:cstheme="minorHAnsi"/>
            <w:sz w:val="22"/>
            <w:szCs w:val="22"/>
          </w:rPr>
          <w:t>segreteria@ancepadova.it</w:t>
        </w:r>
      </w:hyperlink>
    </w:p>
    <w:p w14:paraId="12269EA8" w14:textId="77777777" w:rsidR="003E1084" w:rsidRPr="003E1084" w:rsidRDefault="003E1084" w:rsidP="003E1084">
      <w:pPr>
        <w:pStyle w:val="Stiletestocorrente"/>
        <w:ind w:left="1560"/>
        <w:jc w:val="right"/>
        <w:outlineLvl w:val="0"/>
        <w:rPr>
          <w:rFonts w:asciiTheme="minorHAnsi" w:hAnsiTheme="minorHAnsi" w:cstheme="minorHAnsi"/>
          <w:sz w:val="22"/>
          <w:szCs w:val="22"/>
        </w:rPr>
      </w:pPr>
    </w:p>
    <w:p w14:paraId="7DDC6CC8" w14:textId="77777777" w:rsidR="003E1084" w:rsidRDefault="003E1084" w:rsidP="003E1084">
      <w:pPr>
        <w:pStyle w:val="Stiletestocorrente"/>
        <w:ind w:left="1560"/>
        <w:jc w:val="lef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8F37A1D" w14:textId="4B356501" w:rsidR="00EF2A38" w:rsidRPr="003E1084" w:rsidRDefault="003E1084" w:rsidP="003E1084">
      <w:pPr>
        <w:pStyle w:val="Stiletestocorrente"/>
        <w:ind w:left="2410" w:hanging="850"/>
        <w:jc w:val="lef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Oggetto: 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>DOMANDA CONTRIBUTO PER CERTIFICAZION</w:t>
      </w:r>
      <w:r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 xml:space="preserve"> E/O FORMAZIONE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DIPENDENTI</w:t>
      </w:r>
    </w:p>
    <w:p w14:paraId="2FA0ACC3" w14:textId="77777777" w:rsidR="00EF2A38" w:rsidRDefault="00EF2A38" w:rsidP="00EF2A38">
      <w:pPr>
        <w:pStyle w:val="Stiletestocorrente"/>
        <w:ind w:left="1560"/>
        <w:outlineLvl w:val="0"/>
        <w:rPr>
          <w:rFonts w:asciiTheme="minorHAnsi" w:hAnsiTheme="minorHAnsi" w:cstheme="minorHAnsi"/>
          <w:sz w:val="22"/>
          <w:szCs w:val="22"/>
        </w:rPr>
      </w:pPr>
    </w:p>
    <w:p w14:paraId="069F3BC4" w14:textId="77777777" w:rsidR="00EA48F7" w:rsidRDefault="00EA48F7" w:rsidP="00EF2A38">
      <w:pPr>
        <w:pStyle w:val="Stiletestocorrente"/>
        <w:ind w:left="1560"/>
        <w:outlineLvl w:val="0"/>
        <w:rPr>
          <w:rFonts w:asciiTheme="minorHAnsi" w:hAnsiTheme="minorHAnsi" w:cstheme="minorHAnsi"/>
          <w:sz w:val="22"/>
          <w:szCs w:val="22"/>
        </w:rPr>
      </w:pPr>
    </w:p>
    <w:p w14:paraId="0E7E0F10" w14:textId="4179289A" w:rsidR="00EF2A38" w:rsidRDefault="003E1084" w:rsidP="00EA48F7">
      <w:pPr>
        <w:pStyle w:val="Stiletestocorrente"/>
        <w:spacing w:line="360" w:lineRule="auto"/>
        <w:ind w:left="1560"/>
        <w:outlineLvl w:val="0"/>
        <w:rPr>
          <w:rFonts w:ascii="Calibri" w:hAnsi="Calibri" w:cs="Calibri"/>
          <w:sz w:val="22"/>
          <w:szCs w:val="22"/>
        </w:rPr>
      </w:pPr>
      <w:r w:rsidRPr="003E1084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3E1084">
        <w:rPr>
          <w:rFonts w:asciiTheme="minorHAnsi" w:hAnsiTheme="minorHAnsi" w:cstheme="minorHAnsi"/>
          <w:sz w:val="22"/>
          <w:szCs w:val="22"/>
        </w:rPr>
        <w:t xml:space="preserve"> sottoscritto/a …………………………… nato/a ………………………... il ……….………………, in qualità di ………………………………</w:t>
      </w:r>
      <w:r>
        <w:rPr>
          <w:rFonts w:asciiTheme="minorHAnsi" w:hAnsiTheme="minorHAnsi" w:cstheme="minorHAnsi"/>
          <w:sz w:val="22"/>
          <w:szCs w:val="22"/>
        </w:rPr>
        <w:t>…</w:t>
      </w:r>
      <w:r w:rsidRPr="003E1084">
        <w:rPr>
          <w:rFonts w:asciiTheme="minorHAnsi" w:hAnsiTheme="minorHAnsi" w:cstheme="minorHAnsi"/>
          <w:sz w:val="22"/>
          <w:szCs w:val="22"/>
        </w:rPr>
        <w:t xml:space="preserve">dell’impresa ………………………………………………………………… </w:t>
      </w:r>
      <w:r w:rsidR="00F941E5">
        <w:rPr>
          <w:rFonts w:asciiTheme="minorHAnsi" w:hAnsiTheme="minorHAnsi" w:cstheme="minorHAnsi"/>
          <w:sz w:val="22"/>
          <w:szCs w:val="22"/>
        </w:rPr>
        <w:t xml:space="preserve">associata ad ANCE Padova, </w:t>
      </w:r>
      <w:r w:rsidRPr="003E1084">
        <w:rPr>
          <w:rFonts w:asciiTheme="minorHAnsi" w:hAnsiTheme="minorHAnsi" w:cstheme="minorHAnsi"/>
          <w:sz w:val="22"/>
          <w:szCs w:val="22"/>
        </w:rPr>
        <w:t>con sede in 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</w:t>
      </w:r>
      <w:r w:rsidRPr="003E1084">
        <w:rPr>
          <w:rFonts w:asciiTheme="minorHAnsi" w:hAnsiTheme="minorHAnsi" w:cstheme="minorHAnsi"/>
          <w:sz w:val="22"/>
          <w:szCs w:val="22"/>
        </w:rPr>
        <w:t xml:space="preserve">… via …………………………………………………………., </w:t>
      </w:r>
      <w:r>
        <w:rPr>
          <w:rFonts w:asciiTheme="minorHAnsi" w:hAnsiTheme="minorHAnsi" w:cstheme="minorHAnsi"/>
          <w:sz w:val="22"/>
          <w:szCs w:val="22"/>
        </w:rPr>
        <w:t xml:space="preserve">partita iva ………………………………………iscritta alla Cassa Edile Interprovinciale del Veneto CEIV con n. ………………………………………………….., in </w:t>
      </w:r>
      <w:r>
        <w:rPr>
          <w:rFonts w:ascii="Calibri" w:hAnsi="Calibri" w:cs="Calibri"/>
          <w:sz w:val="22"/>
          <w:szCs w:val="22"/>
        </w:rPr>
        <w:t>regola con il versamento della contribuzione dovuta alla Cassa Edile Interprovinciale del Veneto – CEIV, richiede l’erogazione del contributo per:</w:t>
      </w:r>
    </w:p>
    <w:p w14:paraId="02CB5E09" w14:textId="0AA3D7EB" w:rsidR="003E1084" w:rsidRDefault="003E1084" w:rsidP="00EA48F7">
      <w:pPr>
        <w:pStyle w:val="Stiletestocorrente"/>
        <w:numPr>
          <w:ilvl w:val="0"/>
          <w:numId w:val="7"/>
        </w:numPr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acquisizione / rinnovo / audit certificazione</w:t>
      </w:r>
    </w:p>
    <w:p w14:paraId="544041FC" w14:textId="06EAFBA5" w:rsidR="003E1084" w:rsidRDefault="003E1084" w:rsidP="00EA48F7">
      <w:pPr>
        <w:pStyle w:val="Stiletestocorrente"/>
        <w:numPr>
          <w:ilvl w:val="0"/>
          <w:numId w:val="7"/>
        </w:numPr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formazione dipendenti. </w:t>
      </w:r>
    </w:p>
    <w:p w14:paraId="654BF188" w14:textId="33549493" w:rsidR="003E1084" w:rsidRDefault="003E1084" w:rsidP="00EA48F7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tal fine, fornisce i seguenti relativi dettagli:</w:t>
      </w:r>
    </w:p>
    <w:p w14:paraId="4CBA8561" w14:textId="77777777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32C84FE5" w14:textId="3A24DD40" w:rsidR="003E1084" w:rsidRPr="003E1084" w:rsidRDefault="003E1084" w:rsidP="003E1084">
      <w:pPr>
        <w:pStyle w:val="Stiletestocorrente"/>
        <w:numPr>
          <w:ilvl w:val="0"/>
          <w:numId w:val="9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 w:rsidRPr="003E1084">
        <w:rPr>
          <w:rFonts w:asciiTheme="minorHAnsi" w:hAnsiTheme="minorHAnsi" w:cstheme="minorHAnsi"/>
          <w:b/>
          <w:bCs/>
          <w:sz w:val="24"/>
        </w:rPr>
        <w:t xml:space="preserve"> 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>Certificazione UNI ISO 14001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03"/>
        <w:gridCol w:w="3247"/>
      </w:tblGrid>
      <w:tr w:rsidR="003E1084" w14:paraId="79069668" w14:textId="77777777" w:rsidTr="003E1084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93CC05" w14:textId="0B78B4BA" w:rsidR="003E1084" w:rsidRP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3E1084" w14:paraId="2B664333" w14:textId="77777777" w:rsidTr="001709E7">
        <w:tc>
          <w:tcPr>
            <w:tcW w:w="4503" w:type="dxa"/>
          </w:tcPr>
          <w:p w14:paraId="0CC515A3" w14:textId="1751FC32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247" w:type="dxa"/>
          </w:tcPr>
          <w:p w14:paraId="7FDBB972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3B2F1C9D" w14:textId="77777777" w:rsidTr="001709E7">
        <w:tc>
          <w:tcPr>
            <w:tcW w:w="4503" w:type="dxa"/>
          </w:tcPr>
          <w:p w14:paraId="0D2CCDE1" w14:textId="7016DDAE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c/o Accredia</w:t>
            </w:r>
            <w:r w:rsidR="001709E7">
              <w:rPr>
                <w:rFonts w:asciiTheme="minorHAnsi" w:hAnsiTheme="minorHAnsi" w:cstheme="minorHAnsi"/>
                <w:sz w:val="22"/>
                <w:szCs w:val="22"/>
              </w:rPr>
              <w:t xml:space="preserve"> o IAF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n.</w:t>
            </w:r>
          </w:p>
        </w:tc>
        <w:tc>
          <w:tcPr>
            <w:tcW w:w="3247" w:type="dxa"/>
          </w:tcPr>
          <w:p w14:paraId="0AE2D5C2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18806263" w14:textId="77777777" w:rsidTr="00335FE9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B33189" w14:textId="4EC83C88" w:rsidR="003E1084" w:rsidRP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3E1084" w14:paraId="7335548A" w14:textId="77777777" w:rsidTr="001709E7">
        <w:tc>
          <w:tcPr>
            <w:tcW w:w="4503" w:type="dxa"/>
          </w:tcPr>
          <w:p w14:paraId="104B2F22" w14:textId="58013A74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14001 n.</w:t>
            </w:r>
          </w:p>
        </w:tc>
        <w:tc>
          <w:tcPr>
            <w:tcW w:w="3247" w:type="dxa"/>
          </w:tcPr>
          <w:p w14:paraId="2F5BE38D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07118607" w14:textId="77777777" w:rsidTr="001709E7">
        <w:tc>
          <w:tcPr>
            <w:tcW w:w="4503" w:type="dxa"/>
            <w:tcBorders>
              <w:bottom w:val="single" w:sz="4" w:space="0" w:color="auto"/>
            </w:tcBorders>
          </w:tcPr>
          <w:p w14:paraId="5FF91470" w14:textId="3846BA6E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247" w:type="dxa"/>
            <w:tcBorders>
              <w:bottom w:val="single" w:sz="4" w:space="0" w:color="auto"/>
            </w:tcBorders>
          </w:tcPr>
          <w:p w14:paraId="7191F283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6A545FEC" w14:textId="77777777" w:rsidTr="003E1084">
        <w:tc>
          <w:tcPr>
            <w:tcW w:w="7750" w:type="dxa"/>
            <w:gridSpan w:val="2"/>
            <w:shd w:val="clear" w:color="auto" w:fill="D9D9D9" w:themeFill="background1" w:themeFillShade="D9"/>
          </w:tcPr>
          <w:p w14:paraId="0D289E7A" w14:textId="21AF41F3" w:rsid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3E1084" w14:paraId="77F7C633" w14:textId="77777777" w:rsidTr="001709E7">
        <w:tc>
          <w:tcPr>
            <w:tcW w:w="4503" w:type="dxa"/>
          </w:tcPr>
          <w:p w14:paraId="2EEAAF84" w14:textId="39D553CB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14001 n.</w:t>
            </w:r>
          </w:p>
        </w:tc>
        <w:tc>
          <w:tcPr>
            <w:tcW w:w="3247" w:type="dxa"/>
          </w:tcPr>
          <w:p w14:paraId="7C5C3204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1B63EBD2" w14:textId="77777777" w:rsidTr="001709E7">
        <w:tc>
          <w:tcPr>
            <w:tcW w:w="4503" w:type="dxa"/>
          </w:tcPr>
          <w:p w14:paraId="40C33E9D" w14:textId="012B361F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247" w:type="dxa"/>
          </w:tcPr>
          <w:p w14:paraId="1D45D75E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03BEEED5" w14:textId="77777777" w:rsidTr="001709E7">
        <w:tc>
          <w:tcPr>
            <w:tcW w:w="4503" w:type="dxa"/>
          </w:tcPr>
          <w:p w14:paraId="054E46DF" w14:textId="31CEB0A2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247" w:type="dxa"/>
          </w:tcPr>
          <w:p w14:paraId="27019BB3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6F84AFCE" w14:textId="77777777" w:rsidTr="001709E7">
        <w:tc>
          <w:tcPr>
            <w:tcW w:w="4503" w:type="dxa"/>
          </w:tcPr>
          <w:p w14:paraId="5FC913A7" w14:textId="5060E739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247" w:type="dxa"/>
          </w:tcPr>
          <w:p w14:paraId="4003DEBC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2F81D62" w14:textId="77777777" w:rsidR="003E1084" w:rsidRDefault="003E1084" w:rsidP="003E1084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6FB58D4A" w14:textId="77777777" w:rsidR="00EA48F7" w:rsidRDefault="00EA48F7" w:rsidP="003E1084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3B79D96" w14:textId="77777777" w:rsidR="00EA48F7" w:rsidRDefault="00EA48F7" w:rsidP="003E1084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47BE7AE6" w14:textId="77777777" w:rsidR="00EA48F7" w:rsidRDefault="00EA48F7" w:rsidP="003E1084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9B0655B" w14:textId="77777777" w:rsidR="00EA48F7" w:rsidRPr="003E1084" w:rsidRDefault="00EA48F7" w:rsidP="003E1084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64255672" w14:textId="6152DD13" w:rsidR="003E1084" w:rsidRPr="003E1084" w:rsidRDefault="003E1084" w:rsidP="003E1084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 xml:space="preserve">Certificazione UNI ISO </w:t>
      </w:r>
      <w:r>
        <w:rPr>
          <w:rFonts w:asciiTheme="minorHAnsi" w:hAnsiTheme="minorHAnsi" w:cstheme="minorHAnsi"/>
          <w:b/>
          <w:bCs/>
          <w:sz w:val="22"/>
          <w:szCs w:val="22"/>
        </w:rPr>
        <w:t>45001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03"/>
        <w:gridCol w:w="3247"/>
      </w:tblGrid>
      <w:tr w:rsidR="003E1084" w14:paraId="4560E434" w14:textId="77777777" w:rsidTr="00223DA3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724229" w14:textId="77777777" w:rsidR="003E1084" w:rsidRP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3E1084" w14:paraId="3EAB1FB7" w14:textId="77777777" w:rsidTr="001709E7">
        <w:tc>
          <w:tcPr>
            <w:tcW w:w="4503" w:type="dxa"/>
          </w:tcPr>
          <w:p w14:paraId="311F7968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247" w:type="dxa"/>
          </w:tcPr>
          <w:p w14:paraId="1F814E72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09DA684A" w14:textId="77777777" w:rsidTr="001709E7">
        <w:tc>
          <w:tcPr>
            <w:tcW w:w="4503" w:type="dxa"/>
          </w:tcPr>
          <w:p w14:paraId="45EC8114" w14:textId="274FDF3F" w:rsidR="003E1084" w:rsidRDefault="001709E7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c/o Accredia o IAF n.</w:t>
            </w:r>
          </w:p>
        </w:tc>
        <w:tc>
          <w:tcPr>
            <w:tcW w:w="3247" w:type="dxa"/>
          </w:tcPr>
          <w:p w14:paraId="1D20AEB0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0BD3DE0F" w14:textId="77777777" w:rsidTr="00223DA3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ADF83E6" w14:textId="77777777" w:rsidR="003E1084" w:rsidRP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3E1084" w14:paraId="1EFB7198" w14:textId="77777777" w:rsidTr="001709E7">
        <w:tc>
          <w:tcPr>
            <w:tcW w:w="4503" w:type="dxa"/>
          </w:tcPr>
          <w:p w14:paraId="59FA8E35" w14:textId="4CB378C2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45001 n.</w:t>
            </w:r>
          </w:p>
        </w:tc>
        <w:tc>
          <w:tcPr>
            <w:tcW w:w="3247" w:type="dxa"/>
          </w:tcPr>
          <w:p w14:paraId="7C2E8042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3C2D0893" w14:textId="77777777" w:rsidTr="001709E7">
        <w:tc>
          <w:tcPr>
            <w:tcW w:w="4503" w:type="dxa"/>
            <w:tcBorders>
              <w:bottom w:val="single" w:sz="4" w:space="0" w:color="auto"/>
            </w:tcBorders>
          </w:tcPr>
          <w:p w14:paraId="2F419362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247" w:type="dxa"/>
            <w:tcBorders>
              <w:bottom w:val="single" w:sz="4" w:space="0" w:color="auto"/>
            </w:tcBorders>
          </w:tcPr>
          <w:p w14:paraId="01BFF52A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1BB00996" w14:textId="77777777" w:rsidTr="00223DA3">
        <w:tc>
          <w:tcPr>
            <w:tcW w:w="7750" w:type="dxa"/>
            <w:gridSpan w:val="2"/>
            <w:shd w:val="clear" w:color="auto" w:fill="D9D9D9" w:themeFill="background1" w:themeFillShade="D9"/>
          </w:tcPr>
          <w:p w14:paraId="26AED1B6" w14:textId="77777777" w:rsid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3E1084" w14:paraId="0041CB44" w14:textId="77777777" w:rsidTr="001709E7">
        <w:tc>
          <w:tcPr>
            <w:tcW w:w="4503" w:type="dxa"/>
          </w:tcPr>
          <w:p w14:paraId="4B6C8A7F" w14:textId="7BE07AB4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45001 n.</w:t>
            </w:r>
          </w:p>
        </w:tc>
        <w:tc>
          <w:tcPr>
            <w:tcW w:w="3247" w:type="dxa"/>
          </w:tcPr>
          <w:p w14:paraId="1E09FD29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3F2EA3AF" w14:textId="77777777" w:rsidTr="001709E7">
        <w:tc>
          <w:tcPr>
            <w:tcW w:w="4503" w:type="dxa"/>
          </w:tcPr>
          <w:p w14:paraId="771F9A1C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247" w:type="dxa"/>
          </w:tcPr>
          <w:p w14:paraId="12681D09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3CF2A61F" w14:textId="77777777" w:rsidTr="001709E7">
        <w:tc>
          <w:tcPr>
            <w:tcW w:w="4503" w:type="dxa"/>
          </w:tcPr>
          <w:p w14:paraId="7B4A3A00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247" w:type="dxa"/>
          </w:tcPr>
          <w:p w14:paraId="69A01280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21A5C4D5" w14:textId="77777777" w:rsidTr="001709E7">
        <w:tc>
          <w:tcPr>
            <w:tcW w:w="4503" w:type="dxa"/>
          </w:tcPr>
          <w:p w14:paraId="43DBC323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247" w:type="dxa"/>
          </w:tcPr>
          <w:p w14:paraId="60D9E151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7CE223" w14:textId="77777777" w:rsidR="003E1084" w:rsidRDefault="003E1084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0D702FBA" w14:textId="40E6729A" w:rsidR="009470AF" w:rsidRPr="003E1084" w:rsidRDefault="009470AF" w:rsidP="009470AF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 w:rsidRPr="003E1084">
        <w:rPr>
          <w:rFonts w:asciiTheme="minorHAnsi" w:hAnsiTheme="minorHAnsi" w:cstheme="minorHAnsi"/>
          <w:b/>
          <w:bCs/>
          <w:sz w:val="24"/>
        </w:rPr>
        <w:t xml:space="preserve"> 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 xml:space="preserve">Certificazione UNI ISO </w:t>
      </w:r>
      <w:r w:rsidR="001709E7">
        <w:rPr>
          <w:rFonts w:asciiTheme="minorHAnsi" w:hAnsiTheme="minorHAnsi" w:cstheme="minorHAnsi"/>
          <w:b/>
          <w:bCs/>
          <w:sz w:val="22"/>
          <w:szCs w:val="22"/>
        </w:rPr>
        <w:t>39001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03"/>
        <w:gridCol w:w="3247"/>
      </w:tblGrid>
      <w:tr w:rsidR="009470AF" w14:paraId="6EC4F345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E3A1DA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9470AF" w14:paraId="795175B3" w14:textId="77777777" w:rsidTr="001709E7">
        <w:tc>
          <w:tcPr>
            <w:tcW w:w="4503" w:type="dxa"/>
          </w:tcPr>
          <w:p w14:paraId="14B59E6C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247" w:type="dxa"/>
          </w:tcPr>
          <w:p w14:paraId="168B4E8F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191063F0" w14:textId="77777777" w:rsidTr="001709E7">
        <w:tc>
          <w:tcPr>
            <w:tcW w:w="4503" w:type="dxa"/>
          </w:tcPr>
          <w:p w14:paraId="451D453E" w14:textId="1381AA47" w:rsidR="009470AF" w:rsidRDefault="001709E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c/o Accredia o IAF n</w:t>
            </w:r>
            <w:r w:rsidR="009470A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247" w:type="dxa"/>
          </w:tcPr>
          <w:p w14:paraId="0EF6470D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CADDE45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D6BA18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9470AF" w14:paraId="79ABF2C7" w14:textId="77777777" w:rsidTr="001709E7">
        <w:tc>
          <w:tcPr>
            <w:tcW w:w="4503" w:type="dxa"/>
          </w:tcPr>
          <w:p w14:paraId="1534D5B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14001 n.</w:t>
            </w:r>
          </w:p>
        </w:tc>
        <w:tc>
          <w:tcPr>
            <w:tcW w:w="3247" w:type="dxa"/>
          </w:tcPr>
          <w:p w14:paraId="26F7560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40651B48" w14:textId="77777777" w:rsidTr="001709E7">
        <w:tc>
          <w:tcPr>
            <w:tcW w:w="4503" w:type="dxa"/>
            <w:tcBorders>
              <w:bottom w:val="single" w:sz="4" w:space="0" w:color="auto"/>
            </w:tcBorders>
          </w:tcPr>
          <w:p w14:paraId="548DAAE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247" w:type="dxa"/>
            <w:tcBorders>
              <w:bottom w:val="single" w:sz="4" w:space="0" w:color="auto"/>
            </w:tcBorders>
          </w:tcPr>
          <w:p w14:paraId="59E1A43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09C97AB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01D4826F" w14:textId="77777777" w:rsidR="009470AF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9470AF" w14:paraId="394A9031" w14:textId="77777777" w:rsidTr="001709E7">
        <w:tc>
          <w:tcPr>
            <w:tcW w:w="4503" w:type="dxa"/>
          </w:tcPr>
          <w:p w14:paraId="22734F92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14001 n.</w:t>
            </w:r>
          </w:p>
        </w:tc>
        <w:tc>
          <w:tcPr>
            <w:tcW w:w="3247" w:type="dxa"/>
          </w:tcPr>
          <w:p w14:paraId="3CC0535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3FD9B9EA" w14:textId="77777777" w:rsidTr="001709E7">
        <w:tc>
          <w:tcPr>
            <w:tcW w:w="4503" w:type="dxa"/>
          </w:tcPr>
          <w:p w14:paraId="7C8A823C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247" w:type="dxa"/>
          </w:tcPr>
          <w:p w14:paraId="68B34137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6C0D217D" w14:textId="77777777" w:rsidTr="001709E7">
        <w:tc>
          <w:tcPr>
            <w:tcW w:w="4503" w:type="dxa"/>
          </w:tcPr>
          <w:p w14:paraId="1EBE252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247" w:type="dxa"/>
          </w:tcPr>
          <w:p w14:paraId="7FA4B051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45A03B21" w14:textId="77777777" w:rsidTr="001709E7">
        <w:tc>
          <w:tcPr>
            <w:tcW w:w="4503" w:type="dxa"/>
          </w:tcPr>
          <w:p w14:paraId="4ECAA13C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247" w:type="dxa"/>
          </w:tcPr>
          <w:p w14:paraId="4E985922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09294C" w14:textId="77777777" w:rsidR="009470AF" w:rsidRPr="003E1084" w:rsidRDefault="009470AF" w:rsidP="009470AF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D8206F4" w14:textId="5B246CDF" w:rsidR="009470AF" w:rsidRPr="003E1084" w:rsidRDefault="009470AF" w:rsidP="009470AF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 xml:space="preserve">Certificazione </w:t>
      </w:r>
      <w:r w:rsidR="001709E7" w:rsidRPr="00206312">
        <w:rPr>
          <w:b/>
          <w:bCs/>
        </w:rPr>
        <w:t>SA8000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03"/>
        <w:gridCol w:w="3247"/>
      </w:tblGrid>
      <w:tr w:rsidR="009470AF" w14:paraId="604BB24B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5176E9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9470AF" w14:paraId="42B262CE" w14:textId="77777777" w:rsidTr="001709E7">
        <w:tc>
          <w:tcPr>
            <w:tcW w:w="4503" w:type="dxa"/>
          </w:tcPr>
          <w:p w14:paraId="5303C56E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247" w:type="dxa"/>
          </w:tcPr>
          <w:p w14:paraId="52B9F32A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33C106F2" w14:textId="77777777" w:rsidTr="001709E7">
        <w:tc>
          <w:tcPr>
            <w:tcW w:w="4503" w:type="dxa"/>
          </w:tcPr>
          <w:p w14:paraId="50855CCA" w14:textId="00CFB001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n.</w:t>
            </w:r>
          </w:p>
        </w:tc>
        <w:tc>
          <w:tcPr>
            <w:tcW w:w="3247" w:type="dxa"/>
          </w:tcPr>
          <w:p w14:paraId="27459710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6461FBC0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344C5B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9470AF" w14:paraId="3A278938" w14:textId="77777777" w:rsidTr="001709E7">
        <w:tc>
          <w:tcPr>
            <w:tcW w:w="4503" w:type="dxa"/>
          </w:tcPr>
          <w:p w14:paraId="1E03D389" w14:textId="299AD352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</w:t>
            </w:r>
            <w:r w:rsidR="001709E7">
              <w:rPr>
                <w:rFonts w:asciiTheme="minorHAnsi" w:hAnsiTheme="minorHAnsi" w:cstheme="minorHAnsi"/>
                <w:sz w:val="22"/>
                <w:szCs w:val="22"/>
              </w:rPr>
              <w:t>SA8000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n.</w:t>
            </w:r>
          </w:p>
        </w:tc>
        <w:tc>
          <w:tcPr>
            <w:tcW w:w="3247" w:type="dxa"/>
          </w:tcPr>
          <w:p w14:paraId="13D6FFFF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E985A9F" w14:textId="77777777" w:rsidTr="001709E7">
        <w:tc>
          <w:tcPr>
            <w:tcW w:w="4503" w:type="dxa"/>
            <w:tcBorders>
              <w:bottom w:val="single" w:sz="4" w:space="0" w:color="auto"/>
            </w:tcBorders>
          </w:tcPr>
          <w:p w14:paraId="19C7E9EF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247" w:type="dxa"/>
            <w:tcBorders>
              <w:bottom w:val="single" w:sz="4" w:space="0" w:color="auto"/>
            </w:tcBorders>
          </w:tcPr>
          <w:p w14:paraId="25663F55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18B4DB7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15D96F30" w14:textId="77777777" w:rsidR="009470AF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9470AF" w14:paraId="7F314E2C" w14:textId="77777777" w:rsidTr="001709E7">
        <w:tc>
          <w:tcPr>
            <w:tcW w:w="4503" w:type="dxa"/>
          </w:tcPr>
          <w:p w14:paraId="6831580B" w14:textId="2CD03643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</w:t>
            </w:r>
            <w:r w:rsidR="001709E7">
              <w:rPr>
                <w:rFonts w:asciiTheme="minorHAnsi" w:hAnsiTheme="minorHAnsi" w:cstheme="minorHAnsi"/>
                <w:sz w:val="22"/>
                <w:szCs w:val="22"/>
              </w:rPr>
              <w:t xml:space="preserve">SA8000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n.</w:t>
            </w:r>
          </w:p>
        </w:tc>
        <w:tc>
          <w:tcPr>
            <w:tcW w:w="3247" w:type="dxa"/>
          </w:tcPr>
          <w:p w14:paraId="480B93C8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2D07CAC9" w14:textId="77777777" w:rsidTr="001709E7">
        <w:tc>
          <w:tcPr>
            <w:tcW w:w="4503" w:type="dxa"/>
          </w:tcPr>
          <w:p w14:paraId="2190EB1E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247" w:type="dxa"/>
          </w:tcPr>
          <w:p w14:paraId="4F989E90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68F4AF04" w14:textId="77777777" w:rsidTr="001709E7">
        <w:tc>
          <w:tcPr>
            <w:tcW w:w="4503" w:type="dxa"/>
          </w:tcPr>
          <w:p w14:paraId="1EFB5E02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247" w:type="dxa"/>
          </w:tcPr>
          <w:p w14:paraId="2C52362A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21179CC0" w14:textId="77777777" w:rsidTr="001709E7">
        <w:tc>
          <w:tcPr>
            <w:tcW w:w="4503" w:type="dxa"/>
          </w:tcPr>
          <w:p w14:paraId="0DEB0A6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247" w:type="dxa"/>
          </w:tcPr>
          <w:p w14:paraId="0CFB55CF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DF4099E" w14:textId="19F6E4DC" w:rsidR="009470AF" w:rsidRPr="009470AF" w:rsidRDefault="009470AF" w:rsidP="009470AF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lastRenderedPageBreak/>
        <w:sym w:font="Symbol" w:char="F084"/>
      </w:r>
      <w:r w:rsidRPr="003E1084">
        <w:rPr>
          <w:rFonts w:asciiTheme="minorHAnsi" w:hAnsiTheme="minorHAnsi" w:cstheme="minorHAnsi"/>
          <w:b/>
          <w:bCs/>
          <w:sz w:val="24"/>
        </w:rPr>
        <w:t xml:space="preserve"> </w:t>
      </w:r>
      <w:r w:rsidRPr="009470AF">
        <w:rPr>
          <w:rFonts w:asciiTheme="minorHAnsi" w:hAnsiTheme="minorHAnsi" w:cstheme="minorHAnsi"/>
          <w:b/>
          <w:bCs/>
          <w:sz w:val="24"/>
        </w:rPr>
        <w:t xml:space="preserve">Certificazione </w:t>
      </w:r>
      <w:r w:rsidR="001709E7">
        <w:rPr>
          <w:rFonts w:asciiTheme="minorHAnsi" w:hAnsiTheme="minorHAnsi" w:cstheme="minorHAnsi"/>
          <w:b/>
          <w:bCs/>
          <w:sz w:val="24"/>
        </w:rPr>
        <w:t>PAS24000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9470AF" w14:paraId="1C205541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21DCCC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9470AF" w14:paraId="1212840D" w14:textId="77777777" w:rsidTr="0055776A">
        <w:tc>
          <w:tcPr>
            <w:tcW w:w="3989" w:type="dxa"/>
          </w:tcPr>
          <w:p w14:paraId="1F735B9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761" w:type="dxa"/>
          </w:tcPr>
          <w:p w14:paraId="278E1D9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38C50991" w14:textId="77777777" w:rsidTr="0055776A">
        <w:tc>
          <w:tcPr>
            <w:tcW w:w="3989" w:type="dxa"/>
          </w:tcPr>
          <w:p w14:paraId="6B6097CC" w14:textId="6B89792F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n.</w:t>
            </w:r>
          </w:p>
        </w:tc>
        <w:tc>
          <w:tcPr>
            <w:tcW w:w="3761" w:type="dxa"/>
          </w:tcPr>
          <w:p w14:paraId="73AC6C5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8917F2D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0CCFEC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9470AF" w14:paraId="4EF72403" w14:textId="77777777" w:rsidTr="0055776A">
        <w:tc>
          <w:tcPr>
            <w:tcW w:w="3989" w:type="dxa"/>
          </w:tcPr>
          <w:p w14:paraId="60C8D7A8" w14:textId="4F6DC373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</w:t>
            </w:r>
            <w:r w:rsidR="001709E7">
              <w:rPr>
                <w:rFonts w:asciiTheme="minorHAnsi" w:hAnsiTheme="minorHAnsi" w:cstheme="minorHAnsi"/>
                <w:sz w:val="22"/>
                <w:szCs w:val="22"/>
              </w:rPr>
              <w:t xml:space="preserve">PAS24000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n.</w:t>
            </w:r>
          </w:p>
        </w:tc>
        <w:tc>
          <w:tcPr>
            <w:tcW w:w="3761" w:type="dxa"/>
          </w:tcPr>
          <w:p w14:paraId="140640F8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4313D0F7" w14:textId="77777777" w:rsidTr="0055776A">
        <w:tc>
          <w:tcPr>
            <w:tcW w:w="3989" w:type="dxa"/>
            <w:tcBorders>
              <w:bottom w:val="single" w:sz="4" w:space="0" w:color="auto"/>
            </w:tcBorders>
          </w:tcPr>
          <w:p w14:paraId="7A2D709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3C45211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DB67103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6A446A7F" w14:textId="77777777" w:rsidR="009470AF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9470AF" w14:paraId="05C502C5" w14:textId="77777777" w:rsidTr="0055776A">
        <w:tc>
          <w:tcPr>
            <w:tcW w:w="3989" w:type="dxa"/>
          </w:tcPr>
          <w:p w14:paraId="3B1A68FD" w14:textId="498FA662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</w:t>
            </w:r>
            <w:r w:rsidR="00EA48F7">
              <w:rPr>
                <w:rFonts w:asciiTheme="minorHAnsi" w:hAnsiTheme="minorHAnsi" w:cstheme="minorHAnsi"/>
                <w:sz w:val="22"/>
                <w:szCs w:val="22"/>
              </w:rPr>
              <w:t>PAS24000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n.</w:t>
            </w:r>
          </w:p>
        </w:tc>
        <w:tc>
          <w:tcPr>
            <w:tcW w:w="3761" w:type="dxa"/>
          </w:tcPr>
          <w:p w14:paraId="7F3A9722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31675A78" w14:textId="77777777" w:rsidTr="0055776A">
        <w:tc>
          <w:tcPr>
            <w:tcW w:w="3989" w:type="dxa"/>
          </w:tcPr>
          <w:p w14:paraId="7207E627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341554EA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2391B6B0" w14:textId="77777777" w:rsidTr="0055776A">
        <w:tc>
          <w:tcPr>
            <w:tcW w:w="3989" w:type="dxa"/>
          </w:tcPr>
          <w:p w14:paraId="65066FAE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42F747FE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45AE016D" w14:textId="77777777" w:rsidTr="0055776A">
        <w:tc>
          <w:tcPr>
            <w:tcW w:w="3989" w:type="dxa"/>
          </w:tcPr>
          <w:p w14:paraId="281A487E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135BD95A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5EB24B" w14:textId="77777777" w:rsidR="002E21E7" w:rsidRPr="003E1084" w:rsidRDefault="002E21E7" w:rsidP="009470AF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35B69E3" w14:textId="105F3292" w:rsidR="009470AF" w:rsidRPr="009470AF" w:rsidRDefault="009470AF" w:rsidP="009470AF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9470AF">
        <w:rPr>
          <w:rFonts w:asciiTheme="minorHAnsi" w:hAnsiTheme="minorHAnsi" w:cstheme="minorHAnsi"/>
          <w:b/>
          <w:bCs/>
          <w:sz w:val="24"/>
        </w:rPr>
        <w:t xml:space="preserve">Certificazione UNI ISO </w:t>
      </w:r>
      <w:r w:rsidR="00EA48F7">
        <w:rPr>
          <w:rFonts w:asciiTheme="minorHAnsi" w:hAnsiTheme="minorHAnsi" w:cstheme="minorHAnsi"/>
          <w:b/>
          <w:bCs/>
          <w:sz w:val="24"/>
        </w:rPr>
        <w:t>37001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9470AF" w14:paraId="17912B2C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FA0B52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9470AF" w14:paraId="3DBF67DC" w14:textId="77777777" w:rsidTr="0055776A">
        <w:tc>
          <w:tcPr>
            <w:tcW w:w="3989" w:type="dxa"/>
          </w:tcPr>
          <w:p w14:paraId="3731FD6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761" w:type="dxa"/>
          </w:tcPr>
          <w:p w14:paraId="13D3C1D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7E04CB93" w14:textId="77777777" w:rsidTr="0055776A">
        <w:tc>
          <w:tcPr>
            <w:tcW w:w="3989" w:type="dxa"/>
          </w:tcPr>
          <w:p w14:paraId="73004334" w14:textId="2F23C509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n.</w:t>
            </w:r>
          </w:p>
        </w:tc>
        <w:tc>
          <w:tcPr>
            <w:tcW w:w="3761" w:type="dxa"/>
          </w:tcPr>
          <w:p w14:paraId="6C1F0B6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17E39894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02B4ED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9470AF" w14:paraId="3966955C" w14:textId="77777777" w:rsidTr="0055776A">
        <w:tc>
          <w:tcPr>
            <w:tcW w:w="3989" w:type="dxa"/>
          </w:tcPr>
          <w:p w14:paraId="11612D40" w14:textId="3E039A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UNI ISO </w:t>
            </w:r>
            <w:r w:rsidR="00EA48F7">
              <w:rPr>
                <w:rFonts w:asciiTheme="minorHAnsi" w:hAnsiTheme="minorHAnsi" w:cstheme="minorHAnsi"/>
                <w:sz w:val="22"/>
                <w:szCs w:val="22"/>
              </w:rPr>
              <w:t>37001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n.</w:t>
            </w:r>
          </w:p>
        </w:tc>
        <w:tc>
          <w:tcPr>
            <w:tcW w:w="3761" w:type="dxa"/>
          </w:tcPr>
          <w:p w14:paraId="5811AEAA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2B95A36D" w14:textId="77777777" w:rsidTr="0055776A">
        <w:tc>
          <w:tcPr>
            <w:tcW w:w="3989" w:type="dxa"/>
            <w:tcBorders>
              <w:bottom w:val="single" w:sz="4" w:space="0" w:color="auto"/>
            </w:tcBorders>
          </w:tcPr>
          <w:p w14:paraId="2F7CCFF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62427BD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140ABBF7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26AB488B" w14:textId="77777777" w:rsidR="009470AF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9470AF" w14:paraId="59CA53FB" w14:textId="77777777" w:rsidTr="0055776A">
        <w:tc>
          <w:tcPr>
            <w:tcW w:w="3989" w:type="dxa"/>
          </w:tcPr>
          <w:p w14:paraId="7AD9A06F" w14:textId="73C90143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UNI ISO </w:t>
            </w:r>
            <w:r w:rsidR="00EA48F7">
              <w:rPr>
                <w:rFonts w:asciiTheme="minorHAnsi" w:hAnsiTheme="minorHAnsi" w:cstheme="minorHAnsi"/>
                <w:sz w:val="22"/>
                <w:szCs w:val="22"/>
              </w:rPr>
              <w:t>37001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n.</w:t>
            </w:r>
          </w:p>
        </w:tc>
        <w:tc>
          <w:tcPr>
            <w:tcW w:w="3761" w:type="dxa"/>
          </w:tcPr>
          <w:p w14:paraId="09ECBAE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1879F07B" w14:textId="77777777" w:rsidTr="0055776A">
        <w:tc>
          <w:tcPr>
            <w:tcW w:w="3989" w:type="dxa"/>
          </w:tcPr>
          <w:p w14:paraId="4204A2E5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46E9F572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2FB9A57B" w14:textId="77777777" w:rsidTr="0055776A">
        <w:tc>
          <w:tcPr>
            <w:tcW w:w="3989" w:type="dxa"/>
          </w:tcPr>
          <w:p w14:paraId="190B5EE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64446A94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31F38F0F" w14:textId="77777777" w:rsidTr="0055776A">
        <w:tc>
          <w:tcPr>
            <w:tcW w:w="3989" w:type="dxa"/>
          </w:tcPr>
          <w:p w14:paraId="000E20E0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390FE5E7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0DEC916" w14:textId="77777777" w:rsidR="009470AF" w:rsidRDefault="009470AF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272914FA" w14:textId="199D51E4" w:rsidR="00EA48F7" w:rsidRPr="009470AF" w:rsidRDefault="00EA48F7" w:rsidP="00EA48F7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9470AF">
        <w:rPr>
          <w:rFonts w:asciiTheme="minorHAnsi" w:hAnsiTheme="minorHAnsi" w:cstheme="minorHAnsi"/>
          <w:b/>
          <w:bCs/>
          <w:sz w:val="24"/>
        </w:rPr>
        <w:t xml:space="preserve">Certificazione UNI ISO </w:t>
      </w:r>
      <w:r>
        <w:rPr>
          <w:rFonts w:asciiTheme="minorHAnsi" w:hAnsiTheme="minorHAnsi" w:cstheme="minorHAnsi"/>
          <w:b/>
          <w:bCs/>
          <w:sz w:val="24"/>
        </w:rPr>
        <w:t>50001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EA48F7" w14:paraId="70D98584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16842C" w14:textId="77777777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EA48F7" w14:paraId="028A4A26" w14:textId="77777777" w:rsidTr="0055776A">
        <w:tc>
          <w:tcPr>
            <w:tcW w:w="3989" w:type="dxa"/>
          </w:tcPr>
          <w:p w14:paraId="63E40AC4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761" w:type="dxa"/>
          </w:tcPr>
          <w:p w14:paraId="3E7DFE1C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51F5F5F" w14:textId="77777777" w:rsidTr="0055776A">
        <w:tc>
          <w:tcPr>
            <w:tcW w:w="3989" w:type="dxa"/>
          </w:tcPr>
          <w:p w14:paraId="0E4B3C58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n.</w:t>
            </w:r>
          </w:p>
        </w:tc>
        <w:tc>
          <w:tcPr>
            <w:tcW w:w="3761" w:type="dxa"/>
          </w:tcPr>
          <w:p w14:paraId="7756B9B5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93360C8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9A9ADA" w14:textId="77777777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EA48F7" w14:paraId="7E0F8A8D" w14:textId="77777777" w:rsidTr="0055776A">
        <w:tc>
          <w:tcPr>
            <w:tcW w:w="3989" w:type="dxa"/>
          </w:tcPr>
          <w:p w14:paraId="2314AC5A" w14:textId="24761030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50001 n.</w:t>
            </w:r>
          </w:p>
        </w:tc>
        <w:tc>
          <w:tcPr>
            <w:tcW w:w="3761" w:type="dxa"/>
          </w:tcPr>
          <w:p w14:paraId="6B24CE69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9745403" w14:textId="77777777" w:rsidTr="0055776A">
        <w:tc>
          <w:tcPr>
            <w:tcW w:w="3989" w:type="dxa"/>
            <w:tcBorders>
              <w:bottom w:val="single" w:sz="4" w:space="0" w:color="auto"/>
            </w:tcBorders>
          </w:tcPr>
          <w:p w14:paraId="35433F88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6FE90511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33258672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5EC7D439" w14:textId="77777777" w:rsidR="00EA48F7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EA48F7" w14:paraId="6EEAA73C" w14:textId="77777777" w:rsidTr="0055776A">
        <w:tc>
          <w:tcPr>
            <w:tcW w:w="3989" w:type="dxa"/>
          </w:tcPr>
          <w:p w14:paraId="41A380EE" w14:textId="37C76E58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50001 n.</w:t>
            </w:r>
          </w:p>
        </w:tc>
        <w:tc>
          <w:tcPr>
            <w:tcW w:w="3761" w:type="dxa"/>
          </w:tcPr>
          <w:p w14:paraId="3896092C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45853B4A" w14:textId="77777777" w:rsidTr="0055776A">
        <w:tc>
          <w:tcPr>
            <w:tcW w:w="3989" w:type="dxa"/>
          </w:tcPr>
          <w:p w14:paraId="3B1EA939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224ED670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614EE176" w14:textId="77777777" w:rsidTr="0055776A">
        <w:tc>
          <w:tcPr>
            <w:tcW w:w="3989" w:type="dxa"/>
          </w:tcPr>
          <w:p w14:paraId="23404CFE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74D66E35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0967828F" w14:textId="77777777" w:rsidTr="0055776A">
        <w:tc>
          <w:tcPr>
            <w:tcW w:w="3989" w:type="dxa"/>
          </w:tcPr>
          <w:p w14:paraId="2A2C4F99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00F6715C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392971" w14:textId="77777777" w:rsidR="009470AF" w:rsidRDefault="009470AF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7F9B7746" w14:textId="77777777" w:rsidR="00EA48F7" w:rsidRDefault="00EA48F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6633A2B3" w14:textId="294A3426" w:rsidR="00EA48F7" w:rsidRPr="009470AF" w:rsidRDefault="00EA48F7" w:rsidP="00EA48F7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lastRenderedPageBreak/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9470AF">
        <w:rPr>
          <w:rFonts w:asciiTheme="minorHAnsi" w:hAnsiTheme="minorHAnsi" w:cstheme="minorHAnsi"/>
          <w:b/>
          <w:bCs/>
          <w:sz w:val="24"/>
        </w:rPr>
        <w:t>Certificazione UNI</w:t>
      </w:r>
      <w:r w:rsidRPr="00EA48F7">
        <w:rPr>
          <w:rFonts w:asciiTheme="minorHAnsi" w:hAnsiTheme="minorHAnsi" w:cstheme="minorHAnsi"/>
          <w:b/>
          <w:bCs/>
          <w:sz w:val="24"/>
        </w:rPr>
        <w:t>/</w:t>
      </w:r>
      <w:proofErr w:type="spellStart"/>
      <w:r w:rsidRPr="00EA48F7">
        <w:rPr>
          <w:rFonts w:asciiTheme="minorHAnsi" w:hAnsiTheme="minorHAnsi" w:cstheme="minorHAnsi"/>
          <w:b/>
          <w:bCs/>
          <w:sz w:val="24"/>
        </w:rPr>
        <w:t>PdR</w:t>
      </w:r>
      <w:proofErr w:type="spellEnd"/>
      <w:r w:rsidRPr="00EA48F7">
        <w:rPr>
          <w:rFonts w:asciiTheme="minorHAnsi" w:hAnsiTheme="minorHAnsi" w:cstheme="minorHAnsi"/>
          <w:b/>
          <w:bCs/>
          <w:sz w:val="24"/>
        </w:rPr>
        <w:t xml:space="preserve"> 125:2022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EA48F7" w14:paraId="198B4A12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F59613" w14:textId="77777777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EA48F7" w14:paraId="035583DA" w14:textId="77777777" w:rsidTr="0055776A">
        <w:tc>
          <w:tcPr>
            <w:tcW w:w="3989" w:type="dxa"/>
          </w:tcPr>
          <w:p w14:paraId="0FA54EFD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761" w:type="dxa"/>
          </w:tcPr>
          <w:p w14:paraId="53D3E719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7E20DF01" w14:textId="77777777" w:rsidTr="0055776A">
        <w:tc>
          <w:tcPr>
            <w:tcW w:w="3989" w:type="dxa"/>
          </w:tcPr>
          <w:p w14:paraId="02AFE68A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n.</w:t>
            </w:r>
          </w:p>
        </w:tc>
        <w:tc>
          <w:tcPr>
            <w:tcW w:w="3761" w:type="dxa"/>
          </w:tcPr>
          <w:p w14:paraId="312BF348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11DC9BF5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183601" w14:textId="77777777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EA48F7" w14:paraId="7CFF8C88" w14:textId="77777777" w:rsidTr="0055776A">
        <w:tc>
          <w:tcPr>
            <w:tcW w:w="3989" w:type="dxa"/>
          </w:tcPr>
          <w:p w14:paraId="5757C671" w14:textId="30FA7A9D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UNI/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PdR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125:2022 n.</w:t>
            </w:r>
          </w:p>
        </w:tc>
        <w:tc>
          <w:tcPr>
            <w:tcW w:w="3761" w:type="dxa"/>
          </w:tcPr>
          <w:p w14:paraId="5D64BEFB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F8116A2" w14:textId="77777777" w:rsidTr="0055776A">
        <w:tc>
          <w:tcPr>
            <w:tcW w:w="3989" w:type="dxa"/>
            <w:tcBorders>
              <w:bottom w:val="single" w:sz="4" w:space="0" w:color="auto"/>
            </w:tcBorders>
          </w:tcPr>
          <w:p w14:paraId="72BF2614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2A24C407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3209EF4A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764E39BD" w14:textId="77777777" w:rsidR="00EA48F7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EA48F7" w14:paraId="322AB24D" w14:textId="77777777" w:rsidTr="0055776A">
        <w:tc>
          <w:tcPr>
            <w:tcW w:w="3989" w:type="dxa"/>
          </w:tcPr>
          <w:p w14:paraId="422DA573" w14:textId="381961E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UNI/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PdR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125:2022 n.</w:t>
            </w:r>
          </w:p>
        </w:tc>
        <w:tc>
          <w:tcPr>
            <w:tcW w:w="3761" w:type="dxa"/>
          </w:tcPr>
          <w:p w14:paraId="6C311620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6B18D6F6" w14:textId="77777777" w:rsidTr="0055776A">
        <w:tc>
          <w:tcPr>
            <w:tcW w:w="3989" w:type="dxa"/>
          </w:tcPr>
          <w:p w14:paraId="2B07045F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473F8687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72195018" w14:textId="77777777" w:rsidTr="0055776A">
        <w:tc>
          <w:tcPr>
            <w:tcW w:w="3989" w:type="dxa"/>
          </w:tcPr>
          <w:p w14:paraId="32FB871D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767B452A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A8A3C19" w14:textId="77777777" w:rsidTr="0055776A">
        <w:tc>
          <w:tcPr>
            <w:tcW w:w="3989" w:type="dxa"/>
          </w:tcPr>
          <w:p w14:paraId="5022A207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5BAEC361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FFDC9CE" w14:textId="77777777" w:rsidR="00EA48F7" w:rsidRDefault="00EA48F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78D22509" w14:textId="77777777" w:rsidR="00BC3F39" w:rsidRDefault="00BC3F39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5172599B" w14:textId="6F5D8EE5" w:rsidR="00EA48F7" w:rsidRPr="009470AF" w:rsidRDefault="00EA48F7" w:rsidP="00BC3F39">
      <w:pPr>
        <w:pStyle w:val="Stiletestocorrente"/>
        <w:numPr>
          <w:ilvl w:val="0"/>
          <w:numId w:val="11"/>
        </w:numPr>
        <w:spacing w:line="24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="00BC3F39" w:rsidRPr="00BC3F39">
        <w:rPr>
          <w:rFonts w:asciiTheme="minorHAnsi" w:hAnsiTheme="minorHAnsi" w:cstheme="minorHAnsi"/>
          <w:b/>
          <w:bCs/>
          <w:sz w:val="24"/>
        </w:rPr>
        <w:t xml:space="preserve">Asseverazione di Modelli di Organizzazione e Gestione della salute e sicurezza sul lavoro (MOG-SSL) 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EA48F7" w14:paraId="18B3BC31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E47044" w14:textId="386B83C6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Ente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verificatore</w:t>
            </w:r>
          </w:p>
        </w:tc>
      </w:tr>
      <w:tr w:rsidR="00EA48F7" w14:paraId="488C5CC7" w14:textId="77777777" w:rsidTr="0055776A">
        <w:tc>
          <w:tcPr>
            <w:tcW w:w="3989" w:type="dxa"/>
          </w:tcPr>
          <w:p w14:paraId="42477553" w14:textId="18E05DF4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Terzo</w:t>
            </w:r>
          </w:p>
        </w:tc>
        <w:tc>
          <w:tcPr>
            <w:tcW w:w="3761" w:type="dxa"/>
          </w:tcPr>
          <w:p w14:paraId="4A6CBC9B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EF0B337" w14:textId="77777777" w:rsidTr="0055776A">
        <w:tc>
          <w:tcPr>
            <w:tcW w:w="3989" w:type="dxa"/>
          </w:tcPr>
          <w:p w14:paraId="4BD0094C" w14:textId="168684A5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Attestato di conformità n.</w:t>
            </w:r>
          </w:p>
        </w:tc>
        <w:tc>
          <w:tcPr>
            <w:tcW w:w="3761" w:type="dxa"/>
          </w:tcPr>
          <w:p w14:paraId="07017BA2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63C71D65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3183C1E" w14:textId="77777777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EA48F7" w14:paraId="3E54E76C" w14:textId="77777777" w:rsidTr="0055776A">
        <w:tc>
          <w:tcPr>
            <w:tcW w:w="3989" w:type="dxa"/>
          </w:tcPr>
          <w:p w14:paraId="68BF8501" w14:textId="1DA578CB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Attestato di conformità n. </w:t>
            </w:r>
          </w:p>
        </w:tc>
        <w:tc>
          <w:tcPr>
            <w:tcW w:w="3761" w:type="dxa"/>
          </w:tcPr>
          <w:p w14:paraId="165E64FC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4C5E9F91" w14:textId="77777777" w:rsidTr="0055776A">
        <w:tc>
          <w:tcPr>
            <w:tcW w:w="3989" w:type="dxa"/>
            <w:tcBorders>
              <w:bottom w:val="single" w:sz="4" w:space="0" w:color="auto"/>
            </w:tcBorders>
          </w:tcPr>
          <w:p w14:paraId="5A3EE5D6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3A042726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0A6D5F1B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651C5172" w14:textId="77777777" w:rsidR="00EA48F7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EA48F7" w14:paraId="0D49B894" w14:textId="77777777" w:rsidTr="0055776A">
        <w:tc>
          <w:tcPr>
            <w:tcW w:w="3989" w:type="dxa"/>
          </w:tcPr>
          <w:p w14:paraId="20E6365F" w14:textId="2D1D6DE9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Attestato di conformità n.</w:t>
            </w:r>
          </w:p>
        </w:tc>
        <w:tc>
          <w:tcPr>
            <w:tcW w:w="3761" w:type="dxa"/>
          </w:tcPr>
          <w:p w14:paraId="3AC0B0C1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0A4F6077" w14:textId="77777777" w:rsidTr="0055776A">
        <w:tc>
          <w:tcPr>
            <w:tcW w:w="3989" w:type="dxa"/>
          </w:tcPr>
          <w:p w14:paraId="603ABEC9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48B607A0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2776527B" w14:textId="77777777" w:rsidTr="0055776A">
        <w:tc>
          <w:tcPr>
            <w:tcW w:w="3989" w:type="dxa"/>
          </w:tcPr>
          <w:p w14:paraId="223478D1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520BBD9F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72AE0174" w14:textId="77777777" w:rsidTr="0055776A">
        <w:tc>
          <w:tcPr>
            <w:tcW w:w="3989" w:type="dxa"/>
          </w:tcPr>
          <w:p w14:paraId="01470ABC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1D737DCE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326FADB" w14:textId="77777777" w:rsidR="009470AF" w:rsidRDefault="009470AF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24EB109C" w14:textId="30E0F386" w:rsidR="002E21E7" w:rsidRPr="002E21E7" w:rsidRDefault="00BC3F39" w:rsidP="002E21E7">
      <w:pPr>
        <w:pStyle w:val="Stiletestocorrente"/>
        <w:numPr>
          <w:ilvl w:val="0"/>
          <w:numId w:val="11"/>
        </w:numPr>
        <w:spacing w:line="240" w:lineRule="auto"/>
        <w:ind w:left="1985" w:hanging="425"/>
        <w:outlineLvl w:val="0"/>
        <w:rPr>
          <w:rFonts w:asciiTheme="minorHAnsi" w:hAnsiTheme="minorHAnsi" w:cstheme="minorHAnsi"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="00477468">
        <w:rPr>
          <w:rFonts w:asciiTheme="minorHAnsi" w:hAnsiTheme="minorHAnsi" w:cstheme="minorHAnsi"/>
          <w:b/>
          <w:bCs/>
          <w:sz w:val="24"/>
        </w:rPr>
        <w:t>Adozione</w:t>
      </w:r>
      <w:r w:rsidRPr="00BC3F39">
        <w:rPr>
          <w:rFonts w:asciiTheme="minorHAnsi" w:hAnsiTheme="minorHAnsi" w:cstheme="minorHAnsi"/>
          <w:b/>
          <w:bCs/>
          <w:sz w:val="24"/>
        </w:rPr>
        <w:t xml:space="preserve"> di Modell</w:t>
      </w:r>
      <w:r w:rsidR="00477468">
        <w:rPr>
          <w:rFonts w:asciiTheme="minorHAnsi" w:hAnsiTheme="minorHAnsi" w:cstheme="minorHAnsi"/>
          <w:b/>
          <w:bCs/>
          <w:sz w:val="24"/>
        </w:rPr>
        <w:t xml:space="preserve">o </w:t>
      </w:r>
      <w:r w:rsidRPr="00BC3F39">
        <w:rPr>
          <w:rFonts w:asciiTheme="minorHAnsi" w:hAnsiTheme="minorHAnsi" w:cstheme="minorHAnsi"/>
          <w:b/>
          <w:bCs/>
          <w:sz w:val="24"/>
        </w:rPr>
        <w:t>Organizzativ</w:t>
      </w:r>
      <w:r w:rsidR="00477468">
        <w:rPr>
          <w:rFonts w:asciiTheme="minorHAnsi" w:hAnsiTheme="minorHAnsi" w:cstheme="minorHAnsi"/>
          <w:b/>
          <w:bCs/>
          <w:sz w:val="24"/>
        </w:rPr>
        <w:t>o</w:t>
      </w:r>
      <w:r w:rsidRPr="00BC3F39">
        <w:rPr>
          <w:rFonts w:asciiTheme="minorHAnsi" w:hAnsiTheme="minorHAnsi" w:cstheme="minorHAnsi"/>
          <w:b/>
          <w:bCs/>
          <w:sz w:val="24"/>
        </w:rPr>
        <w:t xml:space="preserve"> (MOGC)</w:t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="00477468">
        <w:rPr>
          <w:rFonts w:asciiTheme="minorHAnsi" w:hAnsiTheme="minorHAnsi" w:cstheme="minorHAnsi"/>
          <w:b/>
          <w:bCs/>
          <w:sz w:val="24"/>
        </w:rPr>
        <w:t>ai sensi del D. Lgs. n. 231/</w:t>
      </w:r>
      <w:proofErr w:type="gramStart"/>
      <w:r w:rsidR="00477468">
        <w:rPr>
          <w:rFonts w:asciiTheme="minorHAnsi" w:hAnsiTheme="minorHAnsi" w:cstheme="minorHAnsi"/>
          <w:b/>
          <w:bCs/>
          <w:sz w:val="24"/>
        </w:rPr>
        <w:t>2001</w:t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="002E21E7">
        <w:rPr>
          <w:rFonts w:asciiTheme="minorHAnsi" w:hAnsiTheme="minorHAnsi" w:cstheme="minorHAnsi"/>
          <w:b/>
          <w:bCs/>
          <w:sz w:val="24"/>
        </w:rPr>
        <w:t xml:space="preserve"> </w:t>
      </w:r>
      <w:r w:rsidR="002E21E7" w:rsidRPr="002E21E7">
        <w:rPr>
          <w:rFonts w:asciiTheme="minorHAnsi" w:hAnsiTheme="minorHAnsi" w:cstheme="minorHAnsi"/>
          <w:sz w:val="24"/>
        </w:rPr>
        <w:t>(</w:t>
      </w:r>
      <w:proofErr w:type="gramEnd"/>
      <w:r w:rsidR="002E21E7" w:rsidRPr="002E21E7">
        <w:rPr>
          <w:rFonts w:asciiTheme="minorHAnsi" w:hAnsiTheme="minorHAnsi" w:cstheme="minorHAnsi"/>
          <w:sz w:val="24"/>
        </w:rPr>
        <w:t xml:space="preserve">allegare delibera di adozione </w:t>
      </w:r>
      <w:r w:rsidR="002E21E7" w:rsidRPr="002E21E7">
        <w:rPr>
          <w:rFonts w:asciiTheme="minorHAnsi" w:hAnsiTheme="minorHAnsi" w:cstheme="minorHAnsi"/>
          <w:sz w:val="22"/>
          <w:szCs w:val="22"/>
        </w:rPr>
        <w:t>da parte dell’organo societario dotato di poteri di rappresentanza</w:t>
      </w:r>
      <w:r w:rsidR="002E21E7" w:rsidRPr="002E21E7">
        <w:rPr>
          <w:rFonts w:asciiTheme="minorHAnsi" w:hAnsiTheme="minorHAnsi" w:cstheme="minorHAnsi"/>
          <w:sz w:val="22"/>
          <w:szCs w:val="22"/>
        </w:rPr>
        <w:t>)</w:t>
      </w:r>
    </w:p>
    <w:p w14:paraId="7D324AE5" w14:textId="77777777" w:rsidR="009470AF" w:rsidRDefault="009470AF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1735263D" w14:textId="77777777" w:rsidR="002E21E7" w:rsidRDefault="002E21E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7F59F4CC" w14:textId="77777777" w:rsidR="002E21E7" w:rsidRDefault="002E21E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64C4E827" w14:textId="77777777" w:rsidR="002E21E7" w:rsidRDefault="002E21E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4EE37C5A" w14:textId="77777777" w:rsidR="002E21E7" w:rsidRDefault="002E21E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45931CF0" w14:textId="77777777" w:rsidR="002E21E7" w:rsidRDefault="002E21E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5CB1B38E" w14:textId="77777777" w:rsidR="002E21E7" w:rsidRDefault="002E21E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10E14390" w14:textId="77777777" w:rsidR="002E21E7" w:rsidRDefault="002E21E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17A61244" w14:textId="77777777" w:rsidR="002E21E7" w:rsidRDefault="002E21E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7665C44A" w14:textId="77777777" w:rsidR="002E21E7" w:rsidRDefault="002E21E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5EDC51DC" w14:textId="77777777" w:rsidR="00BC3F39" w:rsidRDefault="00BC3F39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5B9471BC" w14:textId="572ABF21" w:rsidR="003E1084" w:rsidRPr="009470AF" w:rsidRDefault="003E1084" w:rsidP="00BC3F39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lastRenderedPageBreak/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9470AF">
        <w:rPr>
          <w:rFonts w:asciiTheme="minorHAnsi" w:hAnsiTheme="minorHAnsi" w:cstheme="minorHAnsi"/>
          <w:b/>
          <w:bCs/>
          <w:sz w:val="24"/>
        </w:rPr>
        <w:t>Formazione dipendenti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3E1084" w14:paraId="6EF6CF3E" w14:textId="77777777" w:rsidTr="00223DA3">
        <w:tc>
          <w:tcPr>
            <w:tcW w:w="3989" w:type="dxa"/>
          </w:tcPr>
          <w:p w14:paraId="624E14AB" w14:textId="3A99393D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Titolo del Corso</w:t>
            </w:r>
          </w:p>
        </w:tc>
        <w:tc>
          <w:tcPr>
            <w:tcW w:w="3761" w:type="dxa"/>
          </w:tcPr>
          <w:p w14:paraId="687BC30E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4344737F" w14:textId="77777777" w:rsidTr="00223DA3">
        <w:tc>
          <w:tcPr>
            <w:tcW w:w="3989" w:type="dxa"/>
          </w:tcPr>
          <w:p w14:paraId="0D797197" w14:textId="64CE5B18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Nome dell’Ente Scuola CPT del sistema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Formedil</w:t>
            </w:r>
            <w:proofErr w:type="spellEnd"/>
          </w:p>
        </w:tc>
        <w:tc>
          <w:tcPr>
            <w:tcW w:w="3761" w:type="dxa"/>
          </w:tcPr>
          <w:p w14:paraId="07076F46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14DD3647" w14:textId="77777777" w:rsidTr="00223DA3">
        <w:tc>
          <w:tcPr>
            <w:tcW w:w="3989" w:type="dxa"/>
          </w:tcPr>
          <w:p w14:paraId="738072B9" w14:textId="6DE6841A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Numero totale dei partecipanti dell’impresa frequentanti il corso</w:t>
            </w:r>
          </w:p>
        </w:tc>
        <w:tc>
          <w:tcPr>
            <w:tcW w:w="3761" w:type="dxa"/>
          </w:tcPr>
          <w:p w14:paraId="21BE194C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279CE39C" w14:textId="77777777" w:rsidTr="00223DA3">
        <w:tc>
          <w:tcPr>
            <w:tcW w:w="3989" w:type="dxa"/>
            <w:tcBorders>
              <w:bottom w:val="single" w:sz="4" w:space="0" w:color="auto"/>
            </w:tcBorders>
          </w:tcPr>
          <w:p w14:paraId="05780814" w14:textId="4C8376A3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 Cognome dei partecipanti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68DAA946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195622C5" w14:textId="77777777" w:rsidTr="00223DA3">
        <w:tc>
          <w:tcPr>
            <w:tcW w:w="3989" w:type="dxa"/>
          </w:tcPr>
          <w:p w14:paraId="3BB24B67" w14:textId="2D2D4BA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Periodo di svolgimento del corso </w:t>
            </w:r>
          </w:p>
        </w:tc>
        <w:tc>
          <w:tcPr>
            <w:tcW w:w="3761" w:type="dxa"/>
          </w:tcPr>
          <w:p w14:paraId="420372C1" w14:textId="3F295B8F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Dal ……………………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al………………………</w:t>
            </w:r>
          </w:p>
        </w:tc>
      </w:tr>
      <w:tr w:rsidR="003E1084" w14:paraId="5BF7A7AD" w14:textId="77777777" w:rsidTr="00223DA3">
        <w:tc>
          <w:tcPr>
            <w:tcW w:w="3989" w:type="dxa"/>
          </w:tcPr>
          <w:p w14:paraId="18808C14" w14:textId="2807E5FB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Ore complessive del corso</w:t>
            </w:r>
          </w:p>
        </w:tc>
        <w:tc>
          <w:tcPr>
            <w:tcW w:w="3761" w:type="dxa"/>
          </w:tcPr>
          <w:p w14:paraId="168A8AB3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67B3DBE3" w14:textId="77777777" w:rsidTr="00223DA3">
        <w:tc>
          <w:tcPr>
            <w:tcW w:w="3989" w:type="dxa"/>
          </w:tcPr>
          <w:p w14:paraId="46E88FF5" w14:textId="1377A392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Importo spese sostenute dall’impresa</w:t>
            </w:r>
          </w:p>
        </w:tc>
        <w:tc>
          <w:tcPr>
            <w:tcW w:w="3761" w:type="dxa"/>
          </w:tcPr>
          <w:p w14:paraId="62E78A5C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FC52DA" w14:textId="47540A25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2C421C6D" w14:textId="578AEE9D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 contributo spettante all’impresa potrà essere versato sul conto corrente della scrivente identificato con il seguente IBAN……………………………………………………………….</w:t>
      </w:r>
    </w:p>
    <w:p w14:paraId="418F1196" w14:textId="77777777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7AC76863" w14:textId="15762AFE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autorizza ANCE Padova a verificare la veridicità delle informazioni fornite.</w:t>
      </w:r>
    </w:p>
    <w:p w14:paraId="730D6024" w14:textId="23F09B46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Cordiali saluti </w:t>
      </w:r>
    </w:p>
    <w:p w14:paraId="67088B6E" w14:textId="77777777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687E2A45" w14:textId="77777777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39C84282" w14:textId="7A24BC4B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Data……………………………………………………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  <w:t>Timbro e firma……………………………………….</w:t>
      </w:r>
    </w:p>
    <w:p w14:paraId="52EED15B" w14:textId="77777777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7208B0F0" w14:textId="77777777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02F89D03" w14:textId="77777777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3C526F08" w14:textId="00C780B2" w:rsidR="003E1084" w:rsidRP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b/>
          <w:bCs/>
          <w:i/>
          <w:iCs/>
          <w:szCs w:val="20"/>
        </w:rPr>
      </w:pPr>
      <w:r w:rsidRPr="003E1084">
        <w:rPr>
          <w:rFonts w:asciiTheme="minorHAnsi" w:hAnsiTheme="minorHAnsi" w:cstheme="minorHAnsi"/>
          <w:b/>
          <w:bCs/>
          <w:i/>
          <w:iCs/>
          <w:szCs w:val="20"/>
        </w:rPr>
        <w:t>Si allega:</w:t>
      </w:r>
    </w:p>
    <w:p w14:paraId="3536E899" w14:textId="5D4C7402" w:rsidR="003E1084" w:rsidRP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b/>
          <w:bCs/>
          <w:i/>
          <w:iCs/>
          <w:szCs w:val="20"/>
        </w:rPr>
        <w:t>Nel caso di certificazioni</w:t>
      </w:r>
      <w:r w:rsidRPr="003E1084">
        <w:rPr>
          <w:rFonts w:asciiTheme="minorHAnsi" w:hAnsiTheme="minorHAnsi" w:cstheme="minorHAnsi"/>
          <w:i/>
          <w:iCs/>
          <w:szCs w:val="20"/>
        </w:rPr>
        <w:t>, per ciascuna:</w:t>
      </w:r>
    </w:p>
    <w:p w14:paraId="012FC20B" w14:textId="5FF42D76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>copia della fattura emessa dall’Ente certificatore;</w:t>
      </w:r>
    </w:p>
    <w:p w14:paraId="2E22FA1F" w14:textId="2C5815BF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>contabile del bonifico di avvenuto pagamento dell’impresa;</w:t>
      </w:r>
    </w:p>
    <w:p w14:paraId="22870E9C" w14:textId="20BBCF1D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>attestato di certificazione rilasciato dall’Ente</w:t>
      </w:r>
    </w:p>
    <w:p w14:paraId="11187BF7" w14:textId="4F7AA9CB" w:rsidR="003E1084" w:rsidRP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b/>
          <w:bCs/>
          <w:i/>
          <w:iCs/>
          <w:szCs w:val="20"/>
        </w:rPr>
        <w:t xml:space="preserve">Nel caso di </w:t>
      </w:r>
      <w:r>
        <w:rPr>
          <w:rFonts w:asciiTheme="minorHAnsi" w:hAnsiTheme="minorHAnsi" w:cstheme="minorHAnsi"/>
          <w:b/>
          <w:bCs/>
          <w:i/>
          <w:iCs/>
          <w:szCs w:val="20"/>
        </w:rPr>
        <w:t>corsi di formazione</w:t>
      </w:r>
      <w:r w:rsidRPr="003E1084">
        <w:rPr>
          <w:rFonts w:asciiTheme="minorHAnsi" w:hAnsiTheme="minorHAnsi" w:cstheme="minorHAnsi"/>
          <w:i/>
          <w:iCs/>
          <w:szCs w:val="20"/>
        </w:rPr>
        <w:t>, per ciascun</w:t>
      </w:r>
      <w:r>
        <w:rPr>
          <w:rFonts w:asciiTheme="minorHAnsi" w:hAnsiTheme="minorHAnsi" w:cstheme="minorHAnsi"/>
          <w:i/>
          <w:iCs/>
          <w:szCs w:val="20"/>
        </w:rPr>
        <w:t xml:space="preserve"> corso</w:t>
      </w:r>
      <w:r w:rsidRPr="003E1084">
        <w:rPr>
          <w:rFonts w:asciiTheme="minorHAnsi" w:hAnsiTheme="minorHAnsi" w:cstheme="minorHAnsi"/>
          <w:i/>
          <w:iCs/>
          <w:szCs w:val="20"/>
        </w:rPr>
        <w:t>:</w:t>
      </w:r>
    </w:p>
    <w:p w14:paraId="73587D82" w14:textId="1A7005B9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 xml:space="preserve">copia della fattura emessa </w:t>
      </w:r>
      <w:r>
        <w:rPr>
          <w:rFonts w:asciiTheme="minorHAnsi" w:hAnsiTheme="minorHAnsi" w:cstheme="minorHAnsi"/>
          <w:i/>
          <w:iCs/>
          <w:szCs w:val="20"/>
        </w:rPr>
        <w:t>dall’Ente Scuola CPT;</w:t>
      </w:r>
    </w:p>
    <w:p w14:paraId="24D3C8B5" w14:textId="77777777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>contabile del bonifico di avvenuto pagamento dell’impresa;</w:t>
      </w:r>
    </w:p>
    <w:p w14:paraId="6BC7918E" w14:textId="732437C2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>attestat</w:t>
      </w:r>
      <w:r>
        <w:rPr>
          <w:rFonts w:asciiTheme="minorHAnsi" w:hAnsiTheme="minorHAnsi" w:cstheme="minorHAnsi"/>
          <w:i/>
          <w:iCs/>
          <w:szCs w:val="20"/>
        </w:rPr>
        <w:t>i</w:t>
      </w:r>
      <w:r w:rsidRPr="003E1084">
        <w:rPr>
          <w:rFonts w:asciiTheme="minorHAnsi" w:hAnsiTheme="minorHAnsi" w:cstheme="minorHAnsi"/>
          <w:i/>
          <w:iCs/>
          <w:szCs w:val="20"/>
        </w:rPr>
        <w:t xml:space="preserve"> </w:t>
      </w:r>
      <w:r>
        <w:rPr>
          <w:rFonts w:asciiTheme="minorHAnsi" w:hAnsiTheme="minorHAnsi" w:cstheme="minorHAnsi"/>
          <w:i/>
          <w:iCs/>
          <w:szCs w:val="20"/>
        </w:rPr>
        <w:t>emessi dalla Scuola a ciascun dipendente.</w:t>
      </w:r>
    </w:p>
    <w:p w14:paraId="2BFD8F31" w14:textId="77777777" w:rsidR="00EF2A38" w:rsidRPr="00EF2A38" w:rsidRDefault="00EF2A38" w:rsidP="00EF2A38">
      <w:pPr>
        <w:pStyle w:val="Stiletestocorrente"/>
        <w:ind w:left="1560"/>
        <w:outlineLvl w:val="0"/>
        <w:rPr>
          <w:rFonts w:asciiTheme="minorHAnsi" w:hAnsiTheme="minorHAnsi" w:cstheme="minorHAnsi"/>
          <w:sz w:val="22"/>
          <w:szCs w:val="22"/>
        </w:rPr>
      </w:pPr>
    </w:p>
    <w:p w14:paraId="396B0EB0" w14:textId="77777777" w:rsidR="00746F79" w:rsidRDefault="00C6083D" w:rsidP="00EF2A38">
      <w:pPr>
        <w:pStyle w:val="Stiletestocorrente"/>
        <w:tabs>
          <w:tab w:val="left" w:pos="4962"/>
        </w:tabs>
        <w:ind w:left="1560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sectPr w:rsidR="00746F79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2665" w:right="1418" w:bottom="2268" w:left="1134" w:header="0" w:footer="90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317E8" w14:textId="77777777" w:rsidR="00604900" w:rsidRDefault="00604900">
      <w:pPr>
        <w:spacing w:after="0"/>
      </w:pPr>
      <w:r>
        <w:separator/>
      </w:r>
    </w:p>
  </w:endnote>
  <w:endnote w:type="continuationSeparator" w:id="0">
    <w:p w14:paraId="186DDB45" w14:textId="77777777" w:rsidR="00604900" w:rsidRDefault="006049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AABAE" w14:textId="77777777" w:rsidR="00746F79" w:rsidRDefault="00C6083D">
    <w:pPr>
      <w:pStyle w:val="Pidipagina"/>
      <w:ind w:left="-113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7B2C5CC" wp14:editId="505B069D">
              <wp:simplePos x="0" y="0"/>
              <wp:positionH relativeFrom="page">
                <wp:posOffset>4569460</wp:posOffset>
              </wp:positionH>
              <wp:positionV relativeFrom="page">
                <wp:posOffset>9641205</wp:posOffset>
              </wp:positionV>
              <wp:extent cx="2085340" cy="224790"/>
              <wp:effectExtent l="0" t="1905" r="3175" b="1905"/>
              <wp:wrapTight wrapText="bothSides">
                <wp:wrapPolygon edited="0">
                  <wp:start x="-99" y="0"/>
                  <wp:lineTo x="-99" y="19831"/>
                  <wp:lineTo x="21600" y="19831"/>
                  <wp:lineTo x="21600" y="0"/>
                  <wp:lineTo x="-99" y="0"/>
                </wp:wrapPolygon>
              </wp:wrapTight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340" cy="224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4F6E82" w14:textId="77777777" w:rsidR="00746F79" w:rsidRDefault="00C6083D">
                          <w:pPr>
                            <w:pStyle w:val="Pidipagina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pag.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B2C5C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59.8pt;margin-top:759.15pt;width:164.2pt;height:17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" stroked="f">
              <v:textbox inset=",,0">
                <w:txbxContent>
                  <w:p w14:paraId="074F6E82" w14:textId="77777777" w:rsidR="00746F79" w:rsidRDefault="00C6083D">
                    <w:pPr>
                      <w:pStyle w:val="Pidipagina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pag.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PAGE   \* MERGEFORMAT </w:instrTex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ajorEastAsia" w:hAnsiTheme="minorHAnsi" w:cstheme="minorHAnsi"/>
        <w:sz w:val="18"/>
        <w:szCs w:val="18"/>
      </w:rPr>
      <w:id w:val="-582450698"/>
      <w:docPartObj>
        <w:docPartGallery w:val="Page Numbers (Bottom of Page)"/>
        <w:docPartUnique/>
      </w:docPartObj>
    </w:sdtPr>
    <w:sdtEndPr/>
    <w:sdtContent>
      <w:p w14:paraId="2D7FE8BD" w14:textId="77777777" w:rsidR="00746F79" w:rsidRDefault="00C6083D">
        <w:pPr>
          <w:pStyle w:val="Pidipagina"/>
          <w:jc w:val="right"/>
          <w:rPr>
            <w:rFonts w:asciiTheme="minorHAnsi" w:eastAsiaTheme="majorEastAsia" w:hAnsiTheme="minorHAnsi" w:cstheme="minorHAnsi"/>
            <w:sz w:val="18"/>
            <w:szCs w:val="18"/>
          </w:rPr>
        </w:pPr>
        <w:r>
          <w:rPr>
            <w:rFonts w:asciiTheme="minorHAnsi" w:eastAsiaTheme="majorEastAsia" w:hAnsiTheme="minorHAnsi" w:cstheme="minorHAnsi"/>
            <w:sz w:val="18"/>
            <w:szCs w:val="18"/>
          </w:rPr>
          <w:t xml:space="preserve">pag. </w:t>
        </w:r>
        <w:r>
          <w:rPr>
            <w:rFonts w:asciiTheme="minorHAnsi" w:eastAsiaTheme="minorEastAsia" w:hAnsiTheme="minorHAnsi" w:cstheme="minorHAnsi"/>
            <w:sz w:val="18"/>
            <w:szCs w:val="18"/>
          </w:rPr>
          <w:fldChar w:fldCharType="begin"/>
        </w:r>
        <w:r>
          <w:rPr>
            <w:rFonts w:asciiTheme="minorHAnsi" w:hAnsiTheme="minorHAnsi" w:cstheme="minorHAnsi"/>
            <w:sz w:val="18"/>
            <w:szCs w:val="18"/>
          </w:rPr>
          <w:instrText>PAGE    \* MERGEFORMAT</w:instrText>
        </w:r>
        <w:r>
          <w:rPr>
            <w:rFonts w:asciiTheme="minorHAnsi" w:eastAsiaTheme="minorEastAsia" w:hAnsiTheme="minorHAnsi" w:cstheme="minorHAnsi"/>
            <w:sz w:val="18"/>
            <w:szCs w:val="18"/>
          </w:rPr>
          <w:fldChar w:fldCharType="separate"/>
        </w:r>
        <w:r>
          <w:rPr>
            <w:rFonts w:asciiTheme="minorHAnsi" w:eastAsiaTheme="majorEastAsia" w:hAnsiTheme="minorHAnsi" w:cstheme="minorHAnsi"/>
            <w:sz w:val="18"/>
            <w:szCs w:val="18"/>
          </w:rPr>
          <w:t>2</w:t>
        </w:r>
        <w:r>
          <w:rPr>
            <w:rFonts w:asciiTheme="minorHAnsi" w:eastAsiaTheme="majorEastAsia" w:hAnsiTheme="minorHAnsi" w:cstheme="minorHAnsi"/>
            <w:sz w:val="18"/>
            <w:szCs w:val="18"/>
          </w:rPr>
          <w:fldChar w:fldCharType="end"/>
        </w:r>
      </w:p>
    </w:sdtContent>
  </w:sdt>
  <w:p w14:paraId="1F107866" w14:textId="77777777" w:rsidR="00746F79" w:rsidRDefault="00C6083D">
    <w:pPr>
      <w:spacing w:after="0"/>
      <w:ind w:left="1588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>Piazza A. De Gasperi, 45/a – 35131 Padova</w:t>
    </w:r>
  </w:p>
  <w:p w14:paraId="55E79D72" w14:textId="77777777" w:rsidR="00746F79" w:rsidRDefault="00C6083D">
    <w:pPr>
      <w:spacing w:after="0"/>
      <w:ind w:left="1588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>Tel. 049 666273/299 – Fax 049 8754369 – C.F. 80031160288</w:t>
    </w:r>
  </w:p>
  <w:p w14:paraId="319007B1" w14:textId="77777777" w:rsidR="00746F79" w:rsidRDefault="00C6083D">
    <w:pPr>
      <w:spacing w:after="0"/>
      <w:ind w:left="1588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>info@ancepadova.it – www.ancepadova.it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19BF1" w14:textId="77777777" w:rsidR="00604900" w:rsidRDefault="00604900">
      <w:pPr>
        <w:spacing w:after="0"/>
      </w:pPr>
      <w:r>
        <w:separator/>
      </w:r>
    </w:p>
  </w:footnote>
  <w:footnote w:type="continuationSeparator" w:id="0">
    <w:p w14:paraId="503D7E54" w14:textId="77777777" w:rsidR="00604900" w:rsidRDefault="006049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81F4E" w14:textId="77777777" w:rsidR="00746F79" w:rsidRDefault="00C6083D">
    <w:pPr>
      <w:pStyle w:val="Intestazione"/>
      <w:ind w:left="-1134"/>
    </w:pPr>
    <w:bookmarkStart w:id="0" w:name="_MacBuGuideStaticData_10480V"/>
    <w:r>
      <w:rPr>
        <w:noProof/>
        <w:lang w:eastAsia="it-IT"/>
      </w:rPr>
      <w:drawing>
        <wp:inline distT="0" distB="0" distL="0" distR="0" wp14:anchorId="18EB66B8" wp14:editId="19D050A7">
          <wp:extent cx="7562850" cy="1438275"/>
          <wp:effectExtent l="0" t="0" r="0" b="0"/>
          <wp:docPr id="1" name="Immagin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86F24" w14:textId="77777777" w:rsidR="00746F79" w:rsidRDefault="00C6083D">
    <w:pPr>
      <w:pStyle w:val="Intestazione"/>
    </w:pPr>
    <w:bookmarkStart w:id="1" w:name="_MacBuGuideStaticData_15187H"/>
    <w:r>
      <w:rPr>
        <w:noProof/>
        <w:lang w:eastAsia="it-IT"/>
      </w:rPr>
      <w:drawing>
        <wp:anchor distT="0" distB="0" distL="114300" distR="114300" simplePos="0" relativeHeight="251657728" behindDoc="0" locked="1" layoutInCell="1" allowOverlap="1" wp14:anchorId="4F199744" wp14:editId="23CCEA90">
          <wp:simplePos x="0" y="0"/>
          <wp:positionH relativeFrom="page">
            <wp:posOffset>5080</wp:posOffset>
          </wp:positionH>
          <wp:positionV relativeFrom="page">
            <wp:posOffset>2540</wp:posOffset>
          </wp:positionV>
          <wp:extent cx="7563485" cy="1438275"/>
          <wp:effectExtent l="0" t="0" r="0" b="0"/>
          <wp:wrapNone/>
          <wp:docPr id="9" name="Immagine 9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1E7D"/>
    <w:multiLevelType w:val="hybridMultilevel"/>
    <w:tmpl w:val="4C3E349A"/>
    <w:lvl w:ilvl="0" w:tplc="08C85B34">
      <w:start w:val="3"/>
      <w:numFmt w:val="bullet"/>
      <w:lvlText w:val="-"/>
      <w:lvlJc w:val="left"/>
      <w:pPr>
        <w:ind w:left="5104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1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64" w:hanging="360"/>
      </w:pPr>
      <w:rPr>
        <w:rFonts w:ascii="Wingdings" w:hAnsi="Wingdings" w:hint="default"/>
      </w:rPr>
    </w:lvl>
  </w:abstractNum>
  <w:abstractNum w:abstractNumId="1" w15:restartNumberingAfterBreak="0">
    <w:nsid w:val="05BA66D8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23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2" w15:restartNumberingAfterBreak="0">
    <w:nsid w:val="090777A8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4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3" w15:restartNumberingAfterBreak="0">
    <w:nsid w:val="0A627119"/>
    <w:multiLevelType w:val="hybridMultilevel"/>
    <w:tmpl w:val="43404E6E"/>
    <w:lvl w:ilvl="0" w:tplc="6840F764">
      <w:start w:val="1"/>
      <w:numFmt w:val="bullet"/>
      <w:lvlText w:val="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3112E"/>
    <w:multiLevelType w:val="multilevel"/>
    <w:tmpl w:val="7C7ADD50"/>
    <w:lvl w:ilvl="0">
      <w:start w:val="1"/>
      <w:numFmt w:val="bullet"/>
      <w:lvlText w:val=""/>
      <w:lvlJc w:val="left"/>
      <w:pPr>
        <w:tabs>
          <w:tab w:val="num" w:pos="4046"/>
        </w:tabs>
        <w:ind w:left="40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766"/>
        </w:tabs>
        <w:ind w:left="47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486"/>
        </w:tabs>
        <w:ind w:left="54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206"/>
        </w:tabs>
        <w:ind w:left="62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646"/>
        </w:tabs>
        <w:ind w:left="76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366"/>
        </w:tabs>
        <w:ind w:left="83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086"/>
        </w:tabs>
        <w:ind w:left="90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806"/>
        </w:tabs>
        <w:ind w:left="9806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14E4E"/>
    <w:multiLevelType w:val="hybridMultilevel"/>
    <w:tmpl w:val="807C7914"/>
    <w:lvl w:ilvl="0" w:tplc="402C59EA">
      <w:start w:val="1"/>
      <w:numFmt w:val="bullet"/>
      <w:lvlText w:val=""/>
      <w:lvlJc w:val="left"/>
      <w:pPr>
        <w:ind w:left="23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68" w:hanging="360"/>
      </w:pPr>
      <w:rPr>
        <w:rFonts w:ascii="Wingdings" w:hAnsi="Wingdings" w:hint="default"/>
      </w:rPr>
    </w:lvl>
  </w:abstractNum>
  <w:abstractNum w:abstractNumId="6" w15:restartNumberingAfterBreak="0">
    <w:nsid w:val="1B7B7519"/>
    <w:multiLevelType w:val="hybridMultilevel"/>
    <w:tmpl w:val="1504BF84"/>
    <w:lvl w:ilvl="0" w:tplc="0410000F">
      <w:start w:val="1"/>
      <w:numFmt w:val="decimal"/>
      <w:lvlText w:val="%1."/>
      <w:lvlJc w:val="left"/>
      <w:pPr>
        <w:ind w:left="2062" w:hanging="360"/>
      </w:pPr>
    </w:lvl>
    <w:lvl w:ilvl="1" w:tplc="04100019" w:tentative="1">
      <w:start w:val="1"/>
      <w:numFmt w:val="lowerLetter"/>
      <w:lvlText w:val="%2."/>
      <w:lvlJc w:val="left"/>
      <w:pPr>
        <w:ind w:left="2782" w:hanging="360"/>
      </w:pPr>
    </w:lvl>
    <w:lvl w:ilvl="2" w:tplc="0410001B" w:tentative="1">
      <w:start w:val="1"/>
      <w:numFmt w:val="lowerRoman"/>
      <w:lvlText w:val="%3."/>
      <w:lvlJc w:val="right"/>
      <w:pPr>
        <w:ind w:left="3502" w:hanging="180"/>
      </w:pPr>
    </w:lvl>
    <w:lvl w:ilvl="3" w:tplc="0410000F" w:tentative="1">
      <w:start w:val="1"/>
      <w:numFmt w:val="decimal"/>
      <w:lvlText w:val="%4."/>
      <w:lvlJc w:val="left"/>
      <w:pPr>
        <w:ind w:left="4222" w:hanging="360"/>
      </w:pPr>
    </w:lvl>
    <w:lvl w:ilvl="4" w:tplc="04100019" w:tentative="1">
      <w:start w:val="1"/>
      <w:numFmt w:val="lowerLetter"/>
      <w:lvlText w:val="%5."/>
      <w:lvlJc w:val="left"/>
      <w:pPr>
        <w:ind w:left="4942" w:hanging="360"/>
      </w:pPr>
    </w:lvl>
    <w:lvl w:ilvl="5" w:tplc="0410001B" w:tentative="1">
      <w:start w:val="1"/>
      <w:numFmt w:val="lowerRoman"/>
      <w:lvlText w:val="%6."/>
      <w:lvlJc w:val="right"/>
      <w:pPr>
        <w:ind w:left="5662" w:hanging="180"/>
      </w:pPr>
    </w:lvl>
    <w:lvl w:ilvl="6" w:tplc="0410000F" w:tentative="1">
      <w:start w:val="1"/>
      <w:numFmt w:val="decimal"/>
      <w:lvlText w:val="%7."/>
      <w:lvlJc w:val="left"/>
      <w:pPr>
        <w:ind w:left="6382" w:hanging="360"/>
      </w:pPr>
    </w:lvl>
    <w:lvl w:ilvl="7" w:tplc="04100019" w:tentative="1">
      <w:start w:val="1"/>
      <w:numFmt w:val="lowerLetter"/>
      <w:lvlText w:val="%8."/>
      <w:lvlJc w:val="left"/>
      <w:pPr>
        <w:ind w:left="7102" w:hanging="360"/>
      </w:pPr>
    </w:lvl>
    <w:lvl w:ilvl="8" w:tplc="0410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 w15:restartNumberingAfterBreak="0">
    <w:nsid w:val="202C0153"/>
    <w:multiLevelType w:val="hybridMultilevel"/>
    <w:tmpl w:val="B8F2B848"/>
    <w:lvl w:ilvl="0" w:tplc="95DECACE">
      <w:start w:val="5"/>
      <w:numFmt w:val="bullet"/>
      <w:lvlText w:val=""/>
      <w:lvlJc w:val="left"/>
      <w:pPr>
        <w:ind w:left="1919" w:hanging="360"/>
      </w:pPr>
      <w:rPr>
        <w:rFonts w:ascii="Symbol" w:eastAsia="Cambr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8" w15:restartNumberingAfterBreak="0">
    <w:nsid w:val="20FB6E87"/>
    <w:multiLevelType w:val="hybridMultilevel"/>
    <w:tmpl w:val="B0228E52"/>
    <w:lvl w:ilvl="0" w:tplc="B9744E64">
      <w:start w:val="5"/>
      <w:numFmt w:val="bullet"/>
      <w:lvlText w:val=""/>
      <w:lvlJc w:val="left"/>
      <w:pPr>
        <w:ind w:left="1919" w:hanging="360"/>
      </w:pPr>
      <w:rPr>
        <w:rFonts w:ascii="Symbol" w:eastAsia="Cambria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9" w15:restartNumberingAfterBreak="0">
    <w:nsid w:val="21526F1F"/>
    <w:multiLevelType w:val="hybridMultilevel"/>
    <w:tmpl w:val="F53A7252"/>
    <w:lvl w:ilvl="0" w:tplc="2E7A80B4">
      <w:start w:val="3"/>
      <w:numFmt w:val="bullet"/>
      <w:lvlText w:val="-"/>
      <w:lvlJc w:val="left"/>
      <w:pPr>
        <w:ind w:left="1948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6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10" w15:restartNumberingAfterBreak="0">
    <w:nsid w:val="215E4452"/>
    <w:multiLevelType w:val="hybridMultilevel"/>
    <w:tmpl w:val="8EE42CFA"/>
    <w:lvl w:ilvl="0" w:tplc="0410000F">
      <w:start w:val="1"/>
      <w:numFmt w:val="decimal"/>
      <w:lvlText w:val="%1."/>
      <w:lvlJc w:val="left"/>
      <w:pPr>
        <w:ind w:left="1920" w:hanging="360"/>
      </w:pPr>
    </w:lvl>
    <w:lvl w:ilvl="1" w:tplc="04100019" w:tentative="1">
      <w:start w:val="1"/>
      <w:numFmt w:val="lowerLetter"/>
      <w:lvlText w:val="%2."/>
      <w:lvlJc w:val="left"/>
      <w:pPr>
        <w:ind w:left="3028" w:hanging="360"/>
      </w:pPr>
    </w:lvl>
    <w:lvl w:ilvl="2" w:tplc="0410001B" w:tentative="1">
      <w:start w:val="1"/>
      <w:numFmt w:val="lowerRoman"/>
      <w:lvlText w:val="%3."/>
      <w:lvlJc w:val="right"/>
      <w:pPr>
        <w:ind w:left="3748" w:hanging="180"/>
      </w:pPr>
    </w:lvl>
    <w:lvl w:ilvl="3" w:tplc="0410000F" w:tentative="1">
      <w:start w:val="1"/>
      <w:numFmt w:val="decimal"/>
      <w:lvlText w:val="%4."/>
      <w:lvlJc w:val="left"/>
      <w:pPr>
        <w:ind w:left="4468" w:hanging="360"/>
      </w:pPr>
    </w:lvl>
    <w:lvl w:ilvl="4" w:tplc="04100019" w:tentative="1">
      <w:start w:val="1"/>
      <w:numFmt w:val="lowerLetter"/>
      <w:lvlText w:val="%5."/>
      <w:lvlJc w:val="left"/>
      <w:pPr>
        <w:ind w:left="5188" w:hanging="360"/>
      </w:pPr>
    </w:lvl>
    <w:lvl w:ilvl="5" w:tplc="0410001B" w:tentative="1">
      <w:start w:val="1"/>
      <w:numFmt w:val="lowerRoman"/>
      <w:lvlText w:val="%6."/>
      <w:lvlJc w:val="right"/>
      <w:pPr>
        <w:ind w:left="5908" w:hanging="180"/>
      </w:pPr>
    </w:lvl>
    <w:lvl w:ilvl="6" w:tplc="0410000F" w:tentative="1">
      <w:start w:val="1"/>
      <w:numFmt w:val="decimal"/>
      <w:lvlText w:val="%7."/>
      <w:lvlJc w:val="left"/>
      <w:pPr>
        <w:ind w:left="6628" w:hanging="360"/>
      </w:pPr>
    </w:lvl>
    <w:lvl w:ilvl="7" w:tplc="04100019" w:tentative="1">
      <w:start w:val="1"/>
      <w:numFmt w:val="lowerLetter"/>
      <w:lvlText w:val="%8."/>
      <w:lvlJc w:val="left"/>
      <w:pPr>
        <w:ind w:left="7348" w:hanging="360"/>
      </w:pPr>
    </w:lvl>
    <w:lvl w:ilvl="8" w:tplc="0410001B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1" w15:restartNumberingAfterBreak="0">
    <w:nsid w:val="25237843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23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2" w15:restartNumberingAfterBreak="0">
    <w:nsid w:val="2A6359A3"/>
    <w:multiLevelType w:val="hybridMultilevel"/>
    <w:tmpl w:val="CAC8E884"/>
    <w:lvl w:ilvl="0" w:tplc="D31212D6">
      <w:start w:val="2"/>
      <w:numFmt w:val="decimal"/>
      <w:lvlText w:val="%1"/>
      <w:lvlJc w:val="left"/>
      <w:pPr>
        <w:ind w:left="19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3028" w:hanging="360"/>
      </w:pPr>
    </w:lvl>
    <w:lvl w:ilvl="2" w:tplc="0410001B" w:tentative="1">
      <w:start w:val="1"/>
      <w:numFmt w:val="lowerRoman"/>
      <w:lvlText w:val="%3."/>
      <w:lvlJc w:val="right"/>
      <w:pPr>
        <w:ind w:left="3748" w:hanging="180"/>
      </w:pPr>
    </w:lvl>
    <w:lvl w:ilvl="3" w:tplc="0410000F" w:tentative="1">
      <w:start w:val="1"/>
      <w:numFmt w:val="decimal"/>
      <w:lvlText w:val="%4."/>
      <w:lvlJc w:val="left"/>
      <w:pPr>
        <w:ind w:left="4468" w:hanging="360"/>
      </w:pPr>
    </w:lvl>
    <w:lvl w:ilvl="4" w:tplc="04100019" w:tentative="1">
      <w:start w:val="1"/>
      <w:numFmt w:val="lowerLetter"/>
      <w:lvlText w:val="%5."/>
      <w:lvlJc w:val="left"/>
      <w:pPr>
        <w:ind w:left="5188" w:hanging="360"/>
      </w:pPr>
    </w:lvl>
    <w:lvl w:ilvl="5" w:tplc="0410001B" w:tentative="1">
      <w:start w:val="1"/>
      <w:numFmt w:val="lowerRoman"/>
      <w:lvlText w:val="%6."/>
      <w:lvlJc w:val="right"/>
      <w:pPr>
        <w:ind w:left="5908" w:hanging="180"/>
      </w:pPr>
    </w:lvl>
    <w:lvl w:ilvl="6" w:tplc="0410000F" w:tentative="1">
      <w:start w:val="1"/>
      <w:numFmt w:val="decimal"/>
      <w:lvlText w:val="%7."/>
      <w:lvlJc w:val="left"/>
      <w:pPr>
        <w:ind w:left="6628" w:hanging="360"/>
      </w:pPr>
    </w:lvl>
    <w:lvl w:ilvl="7" w:tplc="04100019" w:tentative="1">
      <w:start w:val="1"/>
      <w:numFmt w:val="lowerLetter"/>
      <w:lvlText w:val="%8."/>
      <w:lvlJc w:val="left"/>
      <w:pPr>
        <w:ind w:left="7348" w:hanging="360"/>
      </w:pPr>
    </w:lvl>
    <w:lvl w:ilvl="8" w:tplc="0410001B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3" w15:restartNumberingAfterBreak="0">
    <w:nsid w:val="37A574E2"/>
    <w:multiLevelType w:val="hybridMultilevel"/>
    <w:tmpl w:val="BC6294B4"/>
    <w:lvl w:ilvl="0" w:tplc="AAD8A710">
      <w:numFmt w:val="bullet"/>
      <w:lvlText w:val=""/>
      <w:lvlJc w:val="left"/>
      <w:pPr>
        <w:ind w:left="4738" w:hanging="360"/>
      </w:pPr>
      <w:rPr>
        <w:rFonts w:ascii="Symbol" w:eastAsia="Cambria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8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6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3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498" w:hanging="360"/>
      </w:pPr>
      <w:rPr>
        <w:rFonts w:ascii="Wingdings" w:hAnsi="Wingdings" w:hint="default"/>
      </w:rPr>
    </w:lvl>
  </w:abstractNum>
  <w:abstractNum w:abstractNumId="14" w15:restartNumberingAfterBreak="0">
    <w:nsid w:val="38096949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23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5" w15:restartNumberingAfterBreak="0">
    <w:nsid w:val="4F1B78C0"/>
    <w:multiLevelType w:val="hybridMultilevel"/>
    <w:tmpl w:val="6542F440"/>
    <w:lvl w:ilvl="0" w:tplc="04100001">
      <w:start w:val="1"/>
      <w:numFmt w:val="bullet"/>
      <w:lvlText w:val=""/>
      <w:lvlJc w:val="left"/>
      <w:pPr>
        <w:ind w:left="230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0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74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46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18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9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6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34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068" w:hanging="360"/>
      </w:pPr>
      <w:rPr>
        <w:rFonts w:ascii="Wingdings" w:hAnsi="Wingdings" w:hint="default"/>
      </w:rPr>
    </w:lvl>
  </w:abstractNum>
  <w:abstractNum w:abstractNumId="16" w15:restartNumberingAfterBreak="0">
    <w:nsid w:val="5A8A22F7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23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7" w15:restartNumberingAfterBreak="0">
    <w:nsid w:val="63F863A8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23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8" w15:restartNumberingAfterBreak="0">
    <w:nsid w:val="72172265"/>
    <w:multiLevelType w:val="hybridMultilevel"/>
    <w:tmpl w:val="8EE42CFA"/>
    <w:lvl w:ilvl="0" w:tplc="FFFFFFFF">
      <w:start w:val="1"/>
      <w:numFmt w:val="decimal"/>
      <w:lvlText w:val="%1."/>
      <w:lvlJc w:val="left"/>
      <w:pPr>
        <w:ind w:left="2308" w:hanging="360"/>
      </w:p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9" w15:restartNumberingAfterBreak="0">
    <w:nsid w:val="78C9044C"/>
    <w:multiLevelType w:val="hybridMultilevel"/>
    <w:tmpl w:val="164CDB2A"/>
    <w:lvl w:ilvl="0" w:tplc="4FD4EEC2">
      <w:start w:val="14"/>
      <w:numFmt w:val="bullet"/>
      <w:lvlText w:val="-"/>
      <w:lvlJc w:val="left"/>
      <w:pPr>
        <w:tabs>
          <w:tab w:val="num" w:pos="2994"/>
        </w:tabs>
        <w:ind w:left="2994" w:hanging="87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num w:numId="1" w16cid:durableId="1362776469">
    <w:abstractNumId w:val="19"/>
  </w:num>
  <w:num w:numId="2" w16cid:durableId="936183140">
    <w:abstractNumId w:val="4"/>
  </w:num>
  <w:num w:numId="3" w16cid:durableId="234820409">
    <w:abstractNumId w:val="7"/>
  </w:num>
  <w:num w:numId="4" w16cid:durableId="1962570470">
    <w:abstractNumId w:val="8"/>
  </w:num>
  <w:num w:numId="5" w16cid:durableId="279725772">
    <w:abstractNumId w:val="13"/>
  </w:num>
  <w:num w:numId="6" w16cid:durableId="178472384">
    <w:abstractNumId w:val="15"/>
  </w:num>
  <w:num w:numId="7" w16cid:durableId="1518694958">
    <w:abstractNumId w:val="3"/>
  </w:num>
  <w:num w:numId="8" w16cid:durableId="342630197">
    <w:abstractNumId w:val="6"/>
  </w:num>
  <w:num w:numId="9" w16cid:durableId="1068456807">
    <w:abstractNumId w:val="10"/>
  </w:num>
  <w:num w:numId="10" w16cid:durableId="1770471478">
    <w:abstractNumId w:val="18"/>
  </w:num>
  <w:num w:numId="11" w16cid:durableId="1231892942">
    <w:abstractNumId w:val="12"/>
  </w:num>
  <w:num w:numId="12" w16cid:durableId="874394478">
    <w:abstractNumId w:val="1"/>
  </w:num>
  <w:num w:numId="13" w16cid:durableId="822044007">
    <w:abstractNumId w:val="9"/>
  </w:num>
  <w:num w:numId="14" w16cid:durableId="1305115363">
    <w:abstractNumId w:val="0"/>
  </w:num>
  <w:num w:numId="15" w16cid:durableId="1514690210">
    <w:abstractNumId w:val="5"/>
  </w:num>
  <w:num w:numId="16" w16cid:durableId="1705902367">
    <w:abstractNumId w:val="11"/>
  </w:num>
  <w:num w:numId="17" w16cid:durableId="539634167">
    <w:abstractNumId w:val="16"/>
  </w:num>
  <w:num w:numId="18" w16cid:durableId="1652976312">
    <w:abstractNumId w:val="14"/>
  </w:num>
  <w:num w:numId="19" w16cid:durableId="1627617025">
    <w:abstractNumId w:val="17"/>
  </w:num>
  <w:num w:numId="20" w16cid:durableId="95729897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attachedTemplate r:id="rId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howStaticGuides" w:val="1"/>
  </w:docVars>
  <w:rsids>
    <w:rsidRoot w:val="003E1084"/>
    <w:rsid w:val="000148C0"/>
    <w:rsid w:val="001709E7"/>
    <w:rsid w:val="002E21E7"/>
    <w:rsid w:val="002F4088"/>
    <w:rsid w:val="003E1084"/>
    <w:rsid w:val="00477468"/>
    <w:rsid w:val="00481ACA"/>
    <w:rsid w:val="005615DD"/>
    <w:rsid w:val="00580163"/>
    <w:rsid w:val="00593C5B"/>
    <w:rsid w:val="00604900"/>
    <w:rsid w:val="00716569"/>
    <w:rsid w:val="00746F79"/>
    <w:rsid w:val="008D3B6E"/>
    <w:rsid w:val="008F606F"/>
    <w:rsid w:val="00923F81"/>
    <w:rsid w:val="009470AF"/>
    <w:rsid w:val="009773A7"/>
    <w:rsid w:val="00A64BD1"/>
    <w:rsid w:val="00AF1802"/>
    <w:rsid w:val="00B57EED"/>
    <w:rsid w:val="00BC3F39"/>
    <w:rsid w:val="00C6083D"/>
    <w:rsid w:val="00D47728"/>
    <w:rsid w:val="00EA48F7"/>
    <w:rsid w:val="00EF2A38"/>
    <w:rsid w:val="00F807A7"/>
    <w:rsid w:val="00F9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DC0D6C"/>
  <w15:chartTrackingRefBased/>
  <w15:docId w15:val="{93860C89-0FAE-4AD0-82A1-E017964A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/>
    </w:pPr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shd w:val="clear" w:color="auto" w:fill="FFFFFF"/>
      <w:spacing w:before="58" w:after="58"/>
      <w:ind w:left="1560" w:right="58"/>
      <w:jc w:val="both"/>
      <w:outlineLvl w:val="0"/>
    </w:pPr>
    <w:rPr>
      <w:rFonts w:ascii="Arial" w:hAnsi="Arial" w:cs="Arial"/>
      <w:b/>
      <w:bCs/>
      <w:sz w:val="20"/>
      <w:szCs w:val="15"/>
    </w:rPr>
  </w:style>
  <w:style w:type="paragraph" w:styleId="Titolo2">
    <w:name w:val="heading 2"/>
    <w:basedOn w:val="Normale"/>
    <w:next w:val="Normale"/>
    <w:qFormat/>
    <w:pPr>
      <w:keepNext/>
      <w:ind w:left="1560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pPr>
      <w:keepNext/>
      <w:ind w:left="1588"/>
      <w:jc w:val="both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rPr>
      <w:sz w:val="24"/>
      <w:szCs w:val="24"/>
    </w:rPr>
  </w:style>
  <w:style w:type="paragraph" w:styleId="Pidipagina">
    <w:name w:val="footer"/>
    <w:basedOn w:val="Normale"/>
    <w:uiPriority w:val="99"/>
    <w:unhideWhenUsed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uiPriority w:val="99"/>
    <w:rPr>
      <w:sz w:val="24"/>
      <w:szCs w:val="24"/>
    </w:rPr>
  </w:style>
  <w:style w:type="character" w:styleId="Enfasigrassetto">
    <w:name w:val="Strong"/>
    <w:qFormat/>
    <w:rPr>
      <w:b/>
      <w:bCs/>
    </w:rPr>
  </w:style>
  <w:style w:type="paragraph" w:customStyle="1" w:styleId="Stiletestocorrente">
    <w:name w:val="Stile testo corrente"/>
    <w:basedOn w:val="Normale"/>
    <w:qFormat/>
    <w:pPr>
      <w:spacing w:after="0" w:line="240" w:lineRule="exact"/>
      <w:ind w:left="1588"/>
      <w:contextualSpacing/>
      <w:jc w:val="both"/>
    </w:pPr>
    <w:rPr>
      <w:rFonts w:ascii="Arial" w:hAnsi="Arial"/>
      <w:sz w:val="20"/>
    </w:rPr>
  </w:style>
  <w:style w:type="paragraph" w:styleId="Testofumetto">
    <w:name w:val="Balloon Text"/>
    <w:basedOn w:val="Normale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  <w:lang w:eastAsia="en-US"/>
    </w:rPr>
  </w:style>
  <w:style w:type="character" w:styleId="Numeropagina">
    <w:name w:val="page number"/>
    <w:basedOn w:val="Carpredefinitoparagrafo"/>
    <w:semiHidden/>
    <w:unhideWhenUsed/>
  </w:style>
  <w:style w:type="paragraph" w:styleId="Rientrocorpodeltesto">
    <w:name w:val="Body Text Indent"/>
    <w:basedOn w:val="Normale"/>
    <w:link w:val="RientrocorpodeltestoCarattere"/>
    <w:semiHidden/>
    <w:pPr>
      <w:spacing w:after="0"/>
      <w:ind w:left="1560"/>
      <w:jc w:val="both"/>
    </w:pPr>
    <w:rPr>
      <w:rFonts w:ascii="Arial" w:hAnsi="Arial" w:cs="Arial"/>
      <w:b/>
      <w:sz w:val="20"/>
      <w:szCs w:val="20"/>
    </w:rPr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Testodelblocco">
    <w:name w:val="Block Text"/>
    <w:basedOn w:val="Normale"/>
    <w:semiHidden/>
    <w:pPr>
      <w:shd w:val="clear" w:color="auto" w:fill="FFFFFF"/>
      <w:spacing w:before="192" w:line="230" w:lineRule="exact"/>
      <w:ind w:left="1559" w:right="10"/>
      <w:jc w:val="both"/>
    </w:pPr>
    <w:rPr>
      <w:rFonts w:ascii="Arial" w:hAnsi="Arial" w:cs="Arial"/>
      <w:color w:val="000000"/>
      <w:sz w:val="20"/>
    </w:rPr>
  </w:style>
  <w:style w:type="character" w:styleId="Collegamentovisitato">
    <w:name w:val="FollowedHyperlink"/>
    <w:basedOn w:val="Carpredefinitoparagrafo"/>
    <w:semiHidden/>
    <w:rPr>
      <w:color w:val="800080"/>
      <w:u w:val="single"/>
    </w:rPr>
  </w:style>
  <w:style w:type="paragraph" w:styleId="Rientrocorpodeltesto2">
    <w:name w:val="Body Text Indent 2"/>
    <w:basedOn w:val="Normale"/>
    <w:semiHidden/>
    <w:pPr>
      <w:autoSpaceDE w:val="0"/>
      <w:autoSpaceDN w:val="0"/>
      <w:adjustRightInd w:val="0"/>
      <w:spacing w:after="0"/>
      <w:ind w:left="1560"/>
    </w:pPr>
    <w:rPr>
      <w:rFonts w:ascii="Arial" w:eastAsia="Times New Roman" w:hAnsi="Arial" w:cs="Arial"/>
      <w:sz w:val="18"/>
      <w:lang w:eastAsia="it-IT"/>
    </w:rPr>
  </w:style>
  <w:style w:type="paragraph" w:styleId="Rientrocorpodeltesto3">
    <w:name w:val="Body Text Indent 3"/>
    <w:basedOn w:val="Normale"/>
    <w:semiHidden/>
    <w:pPr>
      <w:autoSpaceDE w:val="0"/>
      <w:autoSpaceDN w:val="0"/>
      <w:adjustRightInd w:val="0"/>
      <w:spacing w:after="0"/>
      <w:ind w:left="1560"/>
      <w:jc w:val="both"/>
    </w:pPr>
    <w:rPr>
      <w:rFonts w:ascii="Arial" w:eastAsia="Times New Roman" w:hAnsi="Arial" w:cs="Arial"/>
      <w:sz w:val="20"/>
      <w:lang w:eastAsia="it-IT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Corpotesto">
    <w:name w:val="Body Text"/>
    <w:basedOn w:val="Normale"/>
    <w:semiHidden/>
    <w:pPr>
      <w:autoSpaceDE w:val="0"/>
      <w:autoSpaceDN w:val="0"/>
      <w:adjustRightInd w:val="0"/>
      <w:spacing w:after="0"/>
    </w:pPr>
    <w:rPr>
      <w:rFonts w:ascii="Arial" w:eastAsia="Times New Roman" w:hAnsi="Arial" w:cs="Arial"/>
      <w:sz w:val="20"/>
      <w:lang w:eastAsia="it-IT"/>
    </w:rPr>
  </w:style>
  <w:style w:type="paragraph" w:customStyle="1" w:styleId="textnews1">
    <w:name w:val="textnews1"/>
    <w:basedOn w:val="Normale"/>
    <w:pPr>
      <w:spacing w:before="173" w:after="0" w:line="253" w:lineRule="atLeast"/>
    </w:pPr>
    <w:rPr>
      <w:rFonts w:ascii="Georgia" w:eastAsia="Times New Roman" w:hAnsi="Georgia"/>
      <w:color w:val="333333"/>
      <w:sz w:val="17"/>
      <w:szCs w:val="17"/>
      <w:lang w:eastAsia="it-IT"/>
    </w:rPr>
  </w:style>
  <w:style w:type="paragraph" w:customStyle="1" w:styleId="Titolo211">
    <w:name w:val="Titolo 211"/>
    <w:basedOn w:val="Normale"/>
    <w:pPr>
      <w:spacing w:before="100" w:beforeAutospacing="1" w:after="100" w:afterAutospacing="1" w:line="449" w:lineRule="atLeast"/>
      <w:outlineLvl w:val="2"/>
    </w:pPr>
    <w:rPr>
      <w:rFonts w:ascii="Georgia" w:eastAsia="Times New Roman" w:hAnsi="Georgia"/>
      <w:b/>
      <w:bCs/>
      <w:color w:val="FFFFFF"/>
      <w:sz w:val="17"/>
      <w:szCs w:val="17"/>
      <w:lang w:eastAsia="it-IT"/>
    </w:rPr>
  </w:style>
  <w:style w:type="character" w:customStyle="1" w:styleId="datagrey1">
    <w:name w:val="datagrey1"/>
    <w:basedOn w:val="Carpredefinitoparagrafo"/>
    <w:rPr>
      <w:color w:val="999999"/>
      <w:sz w:val="12"/>
      <w:szCs w:val="12"/>
    </w:rPr>
  </w:style>
  <w:style w:type="paragraph" w:customStyle="1" w:styleId="Titolo315">
    <w:name w:val="Titolo 315"/>
    <w:basedOn w:val="Normale"/>
    <w:pPr>
      <w:spacing w:after="0" w:line="253" w:lineRule="atLeast"/>
      <w:outlineLvl w:val="3"/>
    </w:pPr>
    <w:rPr>
      <w:rFonts w:ascii="Georgia" w:eastAsia="Times New Roman" w:hAnsi="Georgia"/>
      <w:b/>
      <w:bCs/>
      <w:color w:val="666666"/>
      <w:sz w:val="13"/>
      <w:szCs w:val="13"/>
      <w:lang w:eastAsia="it-IT"/>
    </w:rPr>
  </w:style>
  <w:style w:type="character" w:customStyle="1" w:styleId="Collegamentoipertestuale4">
    <w:name w:val="Collegamento ipertestuale4"/>
    <w:basedOn w:val="Carpredefinitoparagrafo"/>
    <w:rPr>
      <w:color w:val="006699"/>
      <w:u w:val="single"/>
    </w:rPr>
  </w:style>
  <w:style w:type="character" w:customStyle="1" w:styleId="news-fonttextnews">
    <w:name w:val="news-font textnews"/>
    <w:basedOn w:val="Carpredefinitoparagrafo"/>
  </w:style>
  <w:style w:type="paragraph" w:customStyle="1" w:styleId="popolo1">
    <w:name w:val="popolo1"/>
    <w:basedOn w:val="Normale"/>
    <w:pPr>
      <w:spacing w:after="288" w:line="360" w:lineRule="atLeast"/>
    </w:pPr>
    <w:rPr>
      <w:rFonts w:ascii="Calibri" w:eastAsia="Times New Roman" w:hAnsi="Calibri"/>
      <w:color w:val="1C1C1C"/>
      <w:sz w:val="18"/>
      <w:szCs w:val="18"/>
      <w:lang w:eastAsia="it-IT"/>
    </w:rPr>
  </w:style>
  <w:style w:type="character" w:styleId="Enfasicorsivo">
    <w:name w:val="Emphasis"/>
    <w:basedOn w:val="Carpredefinitoparagrafo"/>
    <w:qFormat/>
    <w:rPr>
      <w:i/>
      <w:iCs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Pr>
      <w:rFonts w:ascii="Arial" w:hAnsi="Arial" w:cs="Arial"/>
      <w:b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39"/>
    <w:rsid w:val="003E1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ancepadov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Carta%20intestata%20ANCE%20Padov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978CC-31D7-421C-B3D3-A6C2E241D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ANCE Padova</Template>
  <TotalTime>12</TotalTime>
  <Pages>5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Minedivine Associati Srl</Company>
  <LinksUpToDate>false</LinksUpToDate>
  <CharactersWithSpaces>5212</CharactersWithSpaces>
  <SharedDoc>false</SharedDoc>
  <HLinks>
    <vt:vector size="30" baseType="variant">
      <vt:variant>
        <vt:i4>11</vt:i4>
      </vt:variant>
      <vt:variant>
        <vt:i4>6115</vt:i4>
      </vt:variant>
      <vt:variant>
        <vt:i4>1025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-1</vt:i4>
      </vt:variant>
      <vt:variant>
        <vt:i4>2057</vt:i4>
      </vt:variant>
      <vt:variant>
        <vt:i4>1</vt:i4>
      </vt:variant>
      <vt:variant>
        <vt:lpwstr>LOGO</vt:lpwstr>
      </vt:variant>
      <vt:variant>
        <vt:lpwstr/>
      </vt:variant>
      <vt:variant>
        <vt:i4>524304</vt:i4>
      </vt:variant>
      <vt:variant>
        <vt:i4>-1</vt:i4>
      </vt:variant>
      <vt:variant>
        <vt:i4>2058</vt:i4>
      </vt:variant>
      <vt:variant>
        <vt:i4>1</vt:i4>
      </vt:variant>
      <vt:variant>
        <vt:lpwstr>DATI</vt:lpwstr>
      </vt:variant>
      <vt:variant>
        <vt:lpwstr/>
      </vt:variant>
      <vt:variant>
        <vt:i4>524304</vt:i4>
      </vt:variant>
      <vt:variant>
        <vt:i4>-1</vt:i4>
      </vt:variant>
      <vt:variant>
        <vt:i4>2060</vt:i4>
      </vt:variant>
      <vt:variant>
        <vt:i4>1</vt:i4>
      </vt:variant>
      <vt:variant>
        <vt:lpwstr>DATI</vt:lpwstr>
      </vt:variant>
      <vt:variant>
        <vt:lpwstr/>
      </vt:variant>
      <vt:variant>
        <vt:i4>5570571</vt:i4>
      </vt:variant>
      <vt:variant>
        <vt:i4>-1</vt:i4>
      </vt:variant>
      <vt:variant>
        <vt:i4>1042</vt:i4>
      </vt:variant>
      <vt:variant>
        <vt:i4>1</vt:i4>
      </vt:variant>
      <vt:variant>
        <vt:lpwstr>C:\Documents and Settings\ZANETTI\Desktop\firma lp.jpg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Opere Pubbliche</cp:lastModifiedBy>
  <cp:revision>3</cp:revision>
  <cp:lastPrinted>2025-09-29T13:00:00Z</cp:lastPrinted>
  <dcterms:created xsi:type="dcterms:W3CDTF">2026-10-22T13:35:00Z</dcterms:created>
  <dcterms:modified xsi:type="dcterms:W3CDTF">2026-10-22T13:47:00Z</dcterms:modified>
</cp:coreProperties>
</file>